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D7625" w14:textId="77777777" w:rsidR="0009781B" w:rsidRPr="004568A3" w:rsidRDefault="00BB0C01">
      <w:pPr>
        <w:pStyle w:val="Title"/>
        <w:rPr>
          <w:rFonts w:ascii="SassoonCRInfantMedium" w:hAnsi="SassoonCRInfantMedium"/>
        </w:rPr>
      </w:pPr>
      <w:r>
        <w:rPr>
          <w:rFonts w:ascii="SassoonCRInfantMedium" w:hAnsi="SassoonCRInfantMedium"/>
          <w:b w:val="0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5D7633" wp14:editId="1C5D7634">
                <wp:simplePos x="0" y="0"/>
                <wp:positionH relativeFrom="column">
                  <wp:posOffset>-266700</wp:posOffset>
                </wp:positionH>
                <wp:positionV relativeFrom="paragraph">
                  <wp:posOffset>-211455</wp:posOffset>
                </wp:positionV>
                <wp:extent cx="1218565" cy="1127125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7642" w14:textId="77777777" w:rsidR="005534A4" w:rsidRDefault="00BB0C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764E" wp14:editId="1C5D764F">
                                  <wp:extent cx="1028700" cy="1028700"/>
                                  <wp:effectExtent l="0" t="0" r="0" b="0"/>
                                  <wp:docPr id="3" name="Picture 3" descr="Hockham Logo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ckham Logo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D763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21pt;margin-top:-16.65pt;width:95.95pt;height:88.75pt;z-index:25165824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" strokecolor="white">
                <v:textbox style="mso-fit-shape-to-text:t">
                  <w:txbxContent>
                    <w:p w14:paraId="1C5D7642" w14:textId="77777777" w:rsidR="005534A4" w:rsidRDefault="00BB0C01">
                      <w:r>
                        <w:rPr>
                          <w:noProof/>
                        </w:rPr>
                        <w:drawing>
                          <wp:inline distT="0" distB="0" distL="0" distR="0" wp14:anchorId="1C5D764E" wp14:editId="1C5D764F">
                            <wp:extent cx="1028700" cy="1028700"/>
                            <wp:effectExtent l="0" t="0" r="0" b="0"/>
                            <wp:docPr id="3" name="Picture 3" descr="Hockham Logo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ckham Logo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CRInfantMedium" w:hAnsi="SassoonCRInfantMedium"/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C5D7635" wp14:editId="1C5D7636">
                <wp:simplePos x="0" y="0"/>
                <wp:positionH relativeFrom="column">
                  <wp:posOffset>4552950</wp:posOffset>
                </wp:positionH>
                <wp:positionV relativeFrom="paragraph">
                  <wp:posOffset>190500</wp:posOffset>
                </wp:positionV>
                <wp:extent cx="2590800" cy="15049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7643" w14:textId="77777777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4568A3">
                                  <w:rPr>
                                    <w:rFonts w:ascii="SassoonCRInfantMedium" w:hAnsi="SassoonCRInfantMedium"/>
                                    <w:sz w:val="20"/>
                                  </w:rPr>
                                  <w:t>Watton Road</w:t>
                                </w:r>
                              </w:smartTag>
                            </w:smartTag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,</w:t>
                            </w:r>
                          </w:p>
                          <w:p w14:paraId="1C5D7644" w14:textId="70D85516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Great Hockham</w:t>
                            </w:r>
                          </w:p>
                          <w:p w14:paraId="1C5D7645" w14:textId="2CD70B84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Thetford, Norfolk.</w:t>
                            </w:r>
                          </w:p>
                          <w:p w14:paraId="1C5D7646" w14:textId="77777777" w:rsidR="00085247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IP24 1PB</w:t>
                            </w:r>
                            <w:r w:rsidR="00085247"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7" w14:textId="77777777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</w:p>
                          <w:p w14:paraId="1C5D7648" w14:textId="77777777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Tel/Fax: 01953 498302</w:t>
                            </w:r>
                          </w:p>
                          <w:p w14:paraId="1C5D7649" w14:textId="1BC74F9F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Email: </w:t>
                            </w:r>
                            <w:hyperlink r:id="rId12" w:history="1">
                              <w:r w:rsidR="00FE6331" w:rsidRPr="005054CD">
                                <w:rPr>
                                  <w:rStyle w:val="Hyperlink"/>
                                  <w:rFonts w:ascii="SassoonCRInfantMedium" w:hAnsi="SassoonCRInfantMedium"/>
                                  <w:sz w:val="20"/>
                                </w:rPr>
                                <w:t>office@hockham.set.education</w:t>
                              </w:r>
                            </w:hyperlink>
                            <w:r w:rsidR="00FE6331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A" w14:textId="102FDC0F" w:rsidR="00085247" w:rsidRDefault="00085247" w:rsidP="00085247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Website: </w:t>
                            </w:r>
                            <w:hyperlink r:id="rId13" w:history="1">
                              <w:r w:rsidR="0059162E" w:rsidRPr="003C495F">
                                <w:rPr>
                                  <w:rStyle w:val="Hyperlink"/>
                                  <w:rFonts w:ascii="SassoonCRInfantMedium" w:hAnsi="SassoonCRInfantMedium"/>
                                  <w:sz w:val="20"/>
                                </w:rPr>
                                <w:t>www.greathockhamprimary.org</w:t>
                              </w:r>
                            </w:hyperlink>
                            <w:r w:rsidR="0059162E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B" w14:textId="77777777" w:rsidR="0009781B" w:rsidRDefault="0009781B" w:rsidP="000852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5" id="Text Box 6" o:spid="_x0000_s1027" type="#_x0000_t202" style="position:absolute;left:0;text-align:left;margin-left:358.5pt;margin-top:15pt;width:204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+c9gEAANIDAAAOAAAAZHJzL2Uyb0RvYy54bWysU8GO0zAQvSPxD5bvNGnVwjZ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" o:allowincell="f" stroked="f">
                <v:textbox>
                  <w:txbxContent>
                    <w:p w14:paraId="1C5D7643" w14:textId="77777777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4568A3">
                            <w:rPr>
                              <w:rFonts w:ascii="SassoonCRInfantMedium" w:hAnsi="SassoonCRInfantMedium"/>
                              <w:sz w:val="20"/>
                            </w:rPr>
                            <w:t>Watton Road</w:t>
                          </w:r>
                        </w:smartTag>
                      </w:smartTag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,</w:t>
                      </w:r>
                    </w:p>
                    <w:p w14:paraId="1C5D7644" w14:textId="70D85516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Great Hockham</w:t>
                      </w:r>
                    </w:p>
                    <w:p w14:paraId="1C5D7645" w14:textId="2CD70B84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Thetford, Norfolk.</w:t>
                      </w:r>
                    </w:p>
                    <w:p w14:paraId="1C5D7646" w14:textId="77777777" w:rsidR="00085247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IP24 1PB</w:t>
                      </w:r>
                      <w:r w:rsidR="00085247"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7" w14:textId="77777777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</w:p>
                    <w:p w14:paraId="1C5D7648" w14:textId="77777777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Tel/Fax: 01953 498302</w:t>
                      </w:r>
                    </w:p>
                    <w:p w14:paraId="1C5D7649" w14:textId="1BC74F9F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Email: </w:t>
                      </w:r>
                      <w:hyperlink r:id="rId14" w:history="1">
                        <w:r w:rsidR="00FE6331" w:rsidRPr="005054CD">
                          <w:rPr>
                            <w:rStyle w:val="Hyperlink"/>
                            <w:rFonts w:ascii="SassoonCRInfantMedium" w:hAnsi="SassoonCRInfantMedium"/>
                            <w:sz w:val="20"/>
                          </w:rPr>
                          <w:t>office@hockham.set.education</w:t>
                        </w:r>
                      </w:hyperlink>
                      <w:r w:rsidR="00FE6331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A" w14:textId="102FDC0F" w:rsidR="00085247" w:rsidRDefault="00085247" w:rsidP="00085247">
                      <w:pPr>
                        <w:jc w:val="right"/>
                        <w:rPr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Website: </w:t>
                      </w:r>
                      <w:hyperlink r:id="rId15" w:history="1">
                        <w:r w:rsidR="0059162E" w:rsidRPr="003C495F">
                          <w:rPr>
                            <w:rStyle w:val="Hyperlink"/>
                            <w:rFonts w:ascii="SassoonCRInfantMedium" w:hAnsi="SassoonCRInfantMedium"/>
                            <w:sz w:val="20"/>
                          </w:rPr>
                          <w:t>www.greathockhamprimary.org</w:t>
                        </w:r>
                      </w:hyperlink>
                      <w:r w:rsidR="0059162E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B" w14:textId="77777777" w:rsidR="0009781B" w:rsidRDefault="0009781B" w:rsidP="0008524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81B" w:rsidRPr="004568A3">
        <w:rPr>
          <w:rFonts w:ascii="SassoonCRInfantMedium" w:hAnsi="SassoonCRInfantMedium"/>
        </w:rPr>
        <w:t>GREAT HOCKHAM PRIMARY SCHOOL</w:t>
      </w:r>
      <w:r w:rsidR="003D64F3">
        <w:rPr>
          <w:rFonts w:ascii="SassoonCRInfantMedium" w:hAnsi="SassoonCRInfantMedium"/>
        </w:rPr>
        <w:t xml:space="preserve"> AND NURSERY</w:t>
      </w:r>
    </w:p>
    <w:p w14:paraId="1C5D7626" w14:textId="364E7565" w:rsidR="00085247" w:rsidRDefault="00BB0C01" w:rsidP="00335EED">
      <w:pPr>
        <w:jc w:val="center"/>
        <w:rPr>
          <w:rFonts w:ascii="SassoonCRInfantMedium" w:hAnsi="SassoonCRInfantMedium"/>
          <w:szCs w:val="24"/>
        </w:rPr>
      </w:pPr>
      <w:r>
        <w:rPr>
          <w:rFonts w:ascii="SassoonCRInfantMedium" w:hAnsi="SassoonCRInfantMedium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5D7637" wp14:editId="1C5D7638">
                <wp:simplePos x="0" y="0"/>
                <wp:positionH relativeFrom="column">
                  <wp:posOffset>4836160</wp:posOffset>
                </wp:positionH>
                <wp:positionV relativeFrom="paragraph">
                  <wp:posOffset>40640</wp:posOffset>
                </wp:positionV>
                <wp:extent cx="878840" cy="786765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764C" w14:textId="3645148B" w:rsidR="001F2E6D" w:rsidRDefault="00473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1F389" wp14:editId="7E589CD7">
                                  <wp:extent cx="1076325" cy="627709"/>
                                  <wp:effectExtent l="0" t="0" r="0" b="1270"/>
                                  <wp:docPr id="4" name="Picture 4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583" cy="64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7" id="Text Box 15" o:spid="_x0000_s1028" type="#_x0000_t202" style="position:absolute;left:0;text-align:left;margin-left:380.8pt;margin-top:3.2pt;width:69.2pt;height:61.95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" strokecolor="white">
                <v:textbox style="mso-fit-shape-to-text:t">
                  <w:txbxContent>
                    <w:p w14:paraId="1C5D764C" w14:textId="3645148B" w:rsidR="001F2E6D" w:rsidRDefault="00473897">
                      <w:r>
                        <w:rPr>
                          <w:noProof/>
                        </w:rPr>
                        <w:drawing>
                          <wp:inline distT="0" distB="0" distL="0" distR="0" wp14:anchorId="1331F389" wp14:editId="7E589CD7">
                            <wp:extent cx="1076325" cy="627709"/>
                            <wp:effectExtent l="0" t="0" r="0" b="1270"/>
                            <wp:docPr id="4" name="Picture 4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583" cy="64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5D7639" wp14:editId="1C5D763A">
                <wp:simplePos x="0" y="0"/>
                <wp:positionH relativeFrom="column">
                  <wp:posOffset>1075055</wp:posOffset>
                </wp:positionH>
                <wp:positionV relativeFrom="paragraph">
                  <wp:posOffset>40640</wp:posOffset>
                </wp:positionV>
                <wp:extent cx="848995" cy="531495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764D" w14:textId="77777777" w:rsidR="00D76323" w:rsidRDefault="00BB0C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7652" wp14:editId="1C5D7653">
                                  <wp:extent cx="666750" cy="438150"/>
                                  <wp:effectExtent l="0" t="0" r="0" b="0"/>
                                  <wp:docPr id="2" name="Picture 2" descr="Healthy Schools - Norfolk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ealthy Schools - Norfolk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9" id="Text Box 13" o:spid="_x0000_s1029" type="#_x0000_t202" style="position:absolute;left:0;text-align:left;margin-left:84.65pt;margin-top:3.2pt;width:66.85pt;height:41.8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" stroked="f">
                <v:textbox style="mso-fit-shape-to-text:t">
                  <w:txbxContent>
                    <w:p w14:paraId="1C5D764D" w14:textId="77777777" w:rsidR="00D76323" w:rsidRDefault="00BB0C01">
                      <w:r>
                        <w:rPr>
                          <w:noProof/>
                        </w:rPr>
                        <w:drawing>
                          <wp:inline distT="0" distB="0" distL="0" distR="0" wp14:anchorId="1C5D7652" wp14:editId="1C5D7653">
                            <wp:extent cx="666750" cy="438150"/>
                            <wp:effectExtent l="0" t="0" r="0" b="0"/>
                            <wp:docPr id="2" name="Picture 2" descr="Healthy Schools - Norfolk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ealthy Schools - Norfolk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3B75">
        <w:rPr>
          <w:rFonts w:ascii="SassoonCRInfantMedium" w:hAnsi="SassoonCRInfantMedium"/>
          <w:szCs w:val="24"/>
        </w:rPr>
        <w:t xml:space="preserve">Headteacher: </w:t>
      </w:r>
      <w:r w:rsidR="00703295">
        <w:rPr>
          <w:rFonts w:ascii="SassoonCRInfantMedium" w:hAnsi="SassoonCRInfantMedium"/>
          <w:szCs w:val="24"/>
        </w:rPr>
        <w:t xml:space="preserve">Mrs </w:t>
      </w:r>
      <w:r w:rsidR="00BA0C18">
        <w:rPr>
          <w:rFonts w:ascii="SassoonCRInfantMedium" w:hAnsi="SassoonCRInfantMedium"/>
          <w:szCs w:val="24"/>
        </w:rPr>
        <w:t>L Hazard</w:t>
      </w:r>
    </w:p>
    <w:p w14:paraId="1C5D7628" w14:textId="53E551AF" w:rsidR="00414D14" w:rsidRPr="00414D14" w:rsidRDefault="00414D14" w:rsidP="00414D14">
      <w:pPr>
        <w:jc w:val="center"/>
        <w:rPr>
          <w:rFonts w:ascii="SassoonCRInfantMedium" w:hAnsi="SassoonCRInfantMedium"/>
          <w:sz w:val="20"/>
        </w:rPr>
      </w:pPr>
    </w:p>
    <w:p w14:paraId="1C5D7629" w14:textId="28046B58" w:rsidR="00B83B75" w:rsidRDefault="00B83B75">
      <w:pPr>
        <w:rPr>
          <w:rFonts w:ascii="Arial" w:hAnsi="Arial" w:cs="Arial"/>
          <w:szCs w:val="24"/>
        </w:rPr>
      </w:pPr>
    </w:p>
    <w:p w14:paraId="6CB89FAA" w14:textId="4C96E343" w:rsidR="00B329A1" w:rsidRDefault="00631AF8" w:rsidP="00A06F88">
      <w:pPr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AAC442E" wp14:editId="585F58FC">
            <wp:simplePos x="0" y="0"/>
            <wp:positionH relativeFrom="column">
              <wp:posOffset>-94064</wp:posOffset>
            </wp:positionH>
            <wp:positionV relativeFrom="paragraph">
              <wp:posOffset>192405</wp:posOffset>
            </wp:positionV>
            <wp:extent cx="1926590" cy="630516"/>
            <wp:effectExtent l="0" t="0" r="0" b="0"/>
            <wp:wrapNone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124" r="9881" b="16202"/>
                    <a:stretch/>
                  </pic:blipFill>
                  <pic:spPr bwMode="auto">
                    <a:xfrm>
                      <a:off x="0" y="0"/>
                      <a:ext cx="1926590" cy="63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D472B" w14:textId="70B0E50B" w:rsidR="00B329A1" w:rsidRDefault="00B329A1" w:rsidP="00A06F88">
      <w:pPr>
        <w:rPr>
          <w:rFonts w:ascii="Arial" w:hAnsi="Arial" w:cs="Arial"/>
          <w:szCs w:val="24"/>
        </w:rPr>
      </w:pPr>
    </w:p>
    <w:p w14:paraId="697DA6E4" w14:textId="50E5B7C1" w:rsidR="006B1201" w:rsidRDefault="002941AF" w:rsidP="00A06F8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</w:p>
    <w:p w14:paraId="7CC91CA6" w14:textId="77777777" w:rsidR="007C27C0" w:rsidRDefault="007C27C0" w:rsidP="007C27C0">
      <w:pPr>
        <w:rPr>
          <w:rFonts w:ascii="Arial" w:hAnsi="Arial" w:cs="Arial"/>
          <w:szCs w:val="24"/>
        </w:rPr>
      </w:pPr>
    </w:p>
    <w:p w14:paraId="3E7EE2C5" w14:textId="77777777" w:rsidR="003E3889" w:rsidRDefault="003E3889" w:rsidP="003E3889">
      <w:pPr>
        <w:jc w:val="center"/>
        <w:rPr>
          <w:rFonts w:ascii="AutumnArial" w:hAnsi="AutumnArial" w:cs="Arial"/>
          <w:noProof/>
          <w:u w:val="single"/>
        </w:rPr>
      </w:pPr>
    </w:p>
    <w:p w14:paraId="24CE8818" w14:textId="77777777" w:rsidR="003E3889" w:rsidRDefault="003E3889" w:rsidP="003E3889">
      <w:pPr>
        <w:rPr>
          <w:rFonts w:ascii="Arial" w:hAnsi="Arial" w:cs="Arial"/>
          <w:szCs w:val="24"/>
        </w:rPr>
      </w:pPr>
    </w:p>
    <w:p w14:paraId="250DBA53" w14:textId="77777777" w:rsidR="00AA3561" w:rsidRDefault="00AA3561" w:rsidP="00AA3561">
      <w:pPr>
        <w:rPr>
          <w:rFonts w:ascii="Arial" w:hAnsi="Arial" w:cs="Arial"/>
          <w:szCs w:val="24"/>
        </w:rPr>
      </w:pPr>
    </w:p>
    <w:p w14:paraId="29519609" w14:textId="19532060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I give permission for my child/</w:t>
      </w:r>
      <w:proofErr w:type="gramStart"/>
      <w:r w:rsidRPr="00EC18D3">
        <w:rPr>
          <w:rFonts w:ascii="Arial" w:hAnsi="Arial" w:cs="Arial"/>
          <w:szCs w:val="24"/>
        </w:rPr>
        <w:t>children</w:t>
      </w:r>
      <w:proofErr w:type="gramEnd"/>
      <w:r w:rsidRPr="00EC18D3"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ab/>
      </w:r>
    </w:p>
    <w:p w14:paraId="39F599E2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1E1D4753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…………………………………………………………………………</w:t>
      </w:r>
      <w:proofErr w:type="gramStart"/>
      <w:r w:rsidRPr="00EC18D3">
        <w:rPr>
          <w:rFonts w:ascii="Arial" w:hAnsi="Arial" w:cs="Arial"/>
          <w:szCs w:val="24"/>
        </w:rPr>
        <w:t>…..</w:t>
      </w:r>
      <w:proofErr w:type="gramEnd"/>
      <w:r w:rsidRPr="00EC18D3">
        <w:rPr>
          <w:rFonts w:ascii="Arial" w:hAnsi="Arial" w:cs="Arial"/>
          <w:szCs w:val="24"/>
        </w:rPr>
        <w:t>(names),</w:t>
      </w:r>
      <w:r w:rsidRPr="00EC18D3">
        <w:rPr>
          <w:rFonts w:ascii="Arial" w:hAnsi="Arial" w:cs="Arial"/>
          <w:szCs w:val="24"/>
        </w:rPr>
        <w:tab/>
      </w:r>
    </w:p>
    <w:p w14:paraId="6445F4EC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6AD1DD4B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Class………</w:t>
      </w:r>
      <w:proofErr w:type="gramStart"/>
      <w:r w:rsidRPr="00EC18D3">
        <w:rPr>
          <w:rFonts w:ascii="Arial" w:hAnsi="Arial" w:cs="Arial"/>
          <w:szCs w:val="24"/>
        </w:rPr>
        <w:t>…..</w:t>
      </w:r>
      <w:proofErr w:type="gramEnd"/>
      <w:r w:rsidRPr="00EC18D3">
        <w:rPr>
          <w:rFonts w:ascii="Arial" w:hAnsi="Arial" w:cs="Arial"/>
          <w:szCs w:val="24"/>
        </w:rPr>
        <w:t xml:space="preserve">……. </w:t>
      </w:r>
    </w:p>
    <w:p w14:paraId="1023851A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3DB5FDDA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09D87202" w14:textId="77777777" w:rsidR="00AA3561" w:rsidRPr="00EC18D3" w:rsidRDefault="00AA3561" w:rsidP="00AA3561">
      <w:pPr>
        <w:rPr>
          <w:rFonts w:ascii="Arial" w:hAnsi="Arial" w:cs="Arial"/>
          <w:b/>
          <w:szCs w:val="24"/>
          <w:u w:val="single"/>
        </w:rPr>
      </w:pPr>
      <w:r w:rsidRPr="00EC18D3">
        <w:rPr>
          <w:rFonts w:ascii="Arial" w:hAnsi="Arial" w:cs="Arial"/>
          <w:b/>
          <w:szCs w:val="24"/>
          <w:u w:val="single"/>
        </w:rPr>
        <w:t>Tick to agree:</w:t>
      </w:r>
    </w:p>
    <w:p w14:paraId="4F9A7A16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744A8324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…..</w:t>
      </w:r>
      <w:r w:rsidRPr="00EC18D3">
        <w:rPr>
          <w:rFonts w:ascii="Arial" w:hAnsi="Arial" w:cs="Arial"/>
          <w:szCs w:val="24"/>
        </w:rPr>
        <w:tab/>
        <w:t xml:space="preserve">to </w:t>
      </w:r>
      <w:r>
        <w:rPr>
          <w:rFonts w:ascii="Arial" w:hAnsi="Arial" w:cs="Arial"/>
          <w:szCs w:val="24"/>
        </w:rPr>
        <w:t>walk to</w:t>
      </w:r>
      <w:r w:rsidRPr="00EC18D3">
        <w:rPr>
          <w:rFonts w:ascii="Arial" w:hAnsi="Arial" w:cs="Arial"/>
          <w:szCs w:val="24"/>
        </w:rPr>
        <w:t xml:space="preserve"> places </w:t>
      </w:r>
      <w:r>
        <w:rPr>
          <w:rFonts w:ascii="Arial" w:hAnsi="Arial" w:cs="Arial"/>
          <w:szCs w:val="24"/>
        </w:rPr>
        <w:t xml:space="preserve">locally </w:t>
      </w:r>
      <w:r w:rsidRPr="00EC18D3">
        <w:rPr>
          <w:rFonts w:ascii="Arial" w:hAnsi="Arial" w:cs="Arial"/>
          <w:szCs w:val="24"/>
        </w:rPr>
        <w:t>in Great Hockham during the year</w:t>
      </w:r>
    </w:p>
    <w:p w14:paraId="69960485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3B3859AE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…..</w:t>
      </w:r>
      <w:r w:rsidRPr="00EC18D3">
        <w:rPr>
          <w:rFonts w:ascii="Arial" w:hAnsi="Arial" w:cs="Arial"/>
          <w:szCs w:val="24"/>
        </w:rPr>
        <w:tab/>
        <w:t xml:space="preserve">to use the internet as </w:t>
      </w:r>
      <w:r>
        <w:rPr>
          <w:rFonts w:ascii="Arial" w:hAnsi="Arial" w:cs="Arial"/>
          <w:szCs w:val="24"/>
        </w:rPr>
        <w:t xml:space="preserve">part of the curriculum </w:t>
      </w:r>
      <w:r w:rsidRPr="00EC18D3">
        <w:rPr>
          <w:rFonts w:ascii="Arial" w:hAnsi="Arial" w:cs="Arial"/>
          <w:szCs w:val="24"/>
        </w:rPr>
        <w:t>during the year</w:t>
      </w:r>
    </w:p>
    <w:p w14:paraId="7BD5293F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ab/>
      </w:r>
    </w:p>
    <w:p w14:paraId="3B9C4934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…..</w:t>
      </w:r>
      <w:r w:rsidRPr="00EC18D3">
        <w:rPr>
          <w:rFonts w:ascii="Arial" w:hAnsi="Arial" w:cs="Arial"/>
          <w:szCs w:val="24"/>
        </w:rPr>
        <w:tab/>
        <w:t>to have their photograph used within school</w:t>
      </w:r>
      <w:r>
        <w:rPr>
          <w:rFonts w:ascii="Arial" w:hAnsi="Arial" w:cs="Arial"/>
          <w:szCs w:val="24"/>
        </w:rPr>
        <w:t xml:space="preserve"> (in books, displays)</w:t>
      </w:r>
      <w:r w:rsidRPr="00EC18D3">
        <w:rPr>
          <w:rFonts w:ascii="Arial" w:hAnsi="Arial" w:cs="Arial"/>
          <w:szCs w:val="24"/>
        </w:rPr>
        <w:t xml:space="preserve"> </w:t>
      </w:r>
    </w:p>
    <w:p w14:paraId="75B11858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 xml:space="preserve">on the </w:t>
      </w:r>
      <w:r>
        <w:rPr>
          <w:rFonts w:ascii="Arial" w:hAnsi="Arial" w:cs="Arial"/>
          <w:szCs w:val="24"/>
        </w:rPr>
        <w:t xml:space="preserve">school </w:t>
      </w:r>
      <w:r w:rsidRPr="00EC18D3">
        <w:rPr>
          <w:rFonts w:ascii="Arial" w:hAnsi="Arial" w:cs="Arial"/>
          <w:szCs w:val="24"/>
        </w:rPr>
        <w:t>website</w:t>
      </w:r>
    </w:p>
    <w:p w14:paraId="25FFDA9C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>on the Trust (SET) website</w:t>
      </w:r>
    </w:p>
    <w:p w14:paraId="63726936" w14:textId="77777777" w:rsidR="00AA3561" w:rsidRPr="00EC18D3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</w:r>
      <w:r w:rsidRPr="00EC18D3">
        <w:rPr>
          <w:rFonts w:ascii="Arial" w:hAnsi="Arial" w:cs="Arial"/>
          <w:szCs w:val="24"/>
        </w:rPr>
        <w:t>within the local press during the year</w:t>
      </w:r>
    </w:p>
    <w:p w14:paraId="373B34F4" w14:textId="77777777" w:rsidR="00AA3561" w:rsidRPr="00EC18D3" w:rsidRDefault="00AA3561" w:rsidP="00AA3561">
      <w:pPr>
        <w:ind w:left="720" w:hanging="720"/>
        <w:rPr>
          <w:rFonts w:ascii="Arial" w:hAnsi="Arial" w:cs="Arial"/>
          <w:szCs w:val="24"/>
        </w:rPr>
      </w:pPr>
    </w:p>
    <w:p w14:paraId="756B438A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 xml:space="preserve">….. </w:t>
      </w:r>
      <w:r w:rsidRPr="00EC18D3">
        <w:rPr>
          <w:rFonts w:ascii="Arial" w:hAnsi="Arial" w:cs="Arial"/>
          <w:szCs w:val="24"/>
        </w:rPr>
        <w:tab/>
        <w:t xml:space="preserve">to go on school visits and trips by coach, planned in advance, including </w:t>
      </w:r>
      <w:proofErr w:type="gramStart"/>
      <w:r w:rsidRPr="00EC18D3">
        <w:rPr>
          <w:rFonts w:ascii="Arial" w:hAnsi="Arial" w:cs="Arial"/>
          <w:szCs w:val="24"/>
        </w:rPr>
        <w:t>swimming</w:t>
      </w:r>
      <w:proofErr w:type="gramEnd"/>
    </w:p>
    <w:p w14:paraId="2F0AE93D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</w:p>
    <w:p w14:paraId="50A29669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>to print first name in the local ‘In Touch’ magazine</w:t>
      </w:r>
    </w:p>
    <w:p w14:paraId="08711E67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>to print first name in the school newsletter</w:t>
      </w:r>
    </w:p>
    <w:p w14:paraId="76A80A3D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>to celebrate their month of birth</w:t>
      </w:r>
    </w:p>
    <w:p w14:paraId="279DC88A" w14:textId="77777777" w:rsidR="00AA3561" w:rsidRDefault="00AA3561" w:rsidP="00AA3561">
      <w:pPr>
        <w:ind w:left="720" w:hanging="720"/>
        <w:rPr>
          <w:rFonts w:ascii="Arial" w:hAnsi="Arial" w:cs="Arial"/>
          <w:szCs w:val="24"/>
        </w:rPr>
      </w:pPr>
    </w:p>
    <w:p w14:paraId="6B230BB4" w14:textId="77777777" w:rsidR="00AA3561" w:rsidRPr="003B5E90" w:rsidRDefault="00AA3561" w:rsidP="00AA3561">
      <w:pPr>
        <w:rPr>
          <w:rFonts w:ascii="Arial" w:hAnsi="Arial" w:cs="Arial"/>
          <w:szCs w:val="24"/>
        </w:rPr>
      </w:pPr>
    </w:p>
    <w:p w14:paraId="3A84F3B9" w14:textId="77777777" w:rsidR="00AA3561" w:rsidRDefault="00AA3561" w:rsidP="00AA356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 give permission for the school to use the following to contact me personally:</w:t>
      </w:r>
    </w:p>
    <w:p w14:paraId="1986D973" w14:textId="77777777" w:rsidR="00AA3561" w:rsidRDefault="00AA3561" w:rsidP="00AA3561">
      <w:pPr>
        <w:rPr>
          <w:rFonts w:ascii="Arial" w:hAnsi="Arial" w:cs="Arial"/>
          <w:szCs w:val="24"/>
        </w:rPr>
      </w:pPr>
    </w:p>
    <w:p w14:paraId="6550D110" w14:textId="77777777" w:rsidR="00AA3561" w:rsidRDefault="00AA3561" w:rsidP="00AA356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 xml:space="preserve">telephone/mobile number </w:t>
      </w:r>
    </w:p>
    <w:p w14:paraId="68714D2B" w14:textId="77777777" w:rsidR="00AA3561" w:rsidRDefault="00AA3561" w:rsidP="00AA3561">
      <w:pPr>
        <w:rPr>
          <w:rFonts w:ascii="Arial" w:hAnsi="Arial" w:cs="Arial"/>
          <w:szCs w:val="24"/>
        </w:rPr>
      </w:pPr>
    </w:p>
    <w:p w14:paraId="5DAA5C36" w14:textId="77777777" w:rsidR="00AA3561" w:rsidRDefault="00AA3561" w:rsidP="00AA356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…..</w:t>
      </w:r>
      <w:r>
        <w:rPr>
          <w:rFonts w:ascii="Arial" w:hAnsi="Arial" w:cs="Arial"/>
          <w:szCs w:val="24"/>
        </w:rPr>
        <w:tab/>
        <w:t>email address</w:t>
      </w:r>
    </w:p>
    <w:p w14:paraId="6BA06B8A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044A8ADE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3ABE1255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Date………………………………</w:t>
      </w:r>
    </w:p>
    <w:p w14:paraId="28D21CC0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1FA5AB5F" w14:textId="77777777" w:rsidR="00AA3561" w:rsidRPr="00EC18D3" w:rsidRDefault="00AA3561" w:rsidP="00AA3561">
      <w:pPr>
        <w:rPr>
          <w:rFonts w:ascii="Arial" w:hAnsi="Arial" w:cs="Arial"/>
          <w:szCs w:val="24"/>
        </w:rPr>
      </w:pPr>
    </w:p>
    <w:p w14:paraId="31AC2923" w14:textId="77777777" w:rsidR="00AA3561" w:rsidRPr="00EC18D3" w:rsidRDefault="00AA3561" w:rsidP="00AA3561">
      <w:pPr>
        <w:rPr>
          <w:rFonts w:ascii="Arial" w:hAnsi="Arial" w:cs="Arial"/>
          <w:szCs w:val="24"/>
        </w:rPr>
      </w:pPr>
      <w:r w:rsidRPr="00EC18D3">
        <w:rPr>
          <w:rFonts w:ascii="Arial" w:hAnsi="Arial" w:cs="Arial"/>
          <w:szCs w:val="24"/>
        </w:rPr>
        <w:t>Parent’s/</w:t>
      </w:r>
      <w:r>
        <w:rPr>
          <w:rFonts w:ascii="Arial" w:hAnsi="Arial" w:cs="Arial"/>
          <w:szCs w:val="24"/>
        </w:rPr>
        <w:t>Carer’</w:t>
      </w:r>
      <w:r w:rsidRPr="00EC18D3">
        <w:rPr>
          <w:rFonts w:ascii="Arial" w:hAnsi="Arial" w:cs="Arial"/>
          <w:szCs w:val="24"/>
        </w:rPr>
        <w:t>s Signature……………………………………</w:t>
      </w:r>
    </w:p>
    <w:p w14:paraId="00431A38" w14:textId="77777777" w:rsidR="00AA3561" w:rsidRDefault="00AA3561" w:rsidP="003E3889">
      <w:pPr>
        <w:rPr>
          <w:rFonts w:ascii="Arial" w:hAnsi="Arial" w:cs="Arial"/>
          <w:szCs w:val="24"/>
        </w:rPr>
      </w:pPr>
    </w:p>
    <w:sectPr w:rsidR="00AA3561" w:rsidSect="00431BE8">
      <w:footerReference w:type="default" r:id="rId19"/>
      <w:pgSz w:w="12240" w:h="15840"/>
      <w:pgMar w:top="720" w:right="720" w:bottom="720" w:left="720" w:header="56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05965" w14:textId="77777777" w:rsidR="00947318" w:rsidRDefault="00947318" w:rsidP="000116C2">
      <w:r>
        <w:separator/>
      </w:r>
    </w:p>
  </w:endnote>
  <w:endnote w:type="continuationSeparator" w:id="0">
    <w:p w14:paraId="658CBF1D" w14:textId="77777777" w:rsidR="00947318" w:rsidRDefault="00947318" w:rsidP="000116C2">
      <w:r>
        <w:continuationSeparator/>
      </w:r>
    </w:p>
  </w:endnote>
  <w:endnote w:type="continuationNotice" w:id="1">
    <w:p w14:paraId="27B7EE0F" w14:textId="77777777" w:rsidR="00947318" w:rsidRDefault="009473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altName w:val="Calibri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tumnArial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D7641" w14:textId="77777777" w:rsidR="00D13048" w:rsidRPr="00D13048" w:rsidRDefault="00D13048" w:rsidP="00D13048">
    <w:pPr>
      <w:pStyle w:val="Footer"/>
      <w:jc w:val="center"/>
      <w:rPr>
        <w:rFonts w:ascii="Arial" w:hAnsi="Arial" w:cs="Arial"/>
        <w:i/>
        <w:sz w:val="32"/>
        <w:szCs w:val="32"/>
      </w:rPr>
    </w:pPr>
    <w:r w:rsidRPr="00D13048">
      <w:rPr>
        <w:rFonts w:ascii="Arial" w:hAnsi="Arial" w:cs="Arial"/>
        <w:i/>
        <w:sz w:val="32"/>
        <w:szCs w:val="32"/>
      </w:rPr>
      <w:t>Creative, Caring, Daring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EB246" w14:textId="77777777" w:rsidR="00947318" w:rsidRDefault="00947318" w:rsidP="000116C2">
      <w:r>
        <w:separator/>
      </w:r>
    </w:p>
  </w:footnote>
  <w:footnote w:type="continuationSeparator" w:id="0">
    <w:p w14:paraId="5AD97F87" w14:textId="77777777" w:rsidR="00947318" w:rsidRDefault="00947318" w:rsidP="000116C2">
      <w:r>
        <w:continuationSeparator/>
      </w:r>
    </w:p>
  </w:footnote>
  <w:footnote w:type="continuationNotice" w:id="1">
    <w:p w14:paraId="0C7B33AF" w14:textId="77777777" w:rsidR="00947318" w:rsidRDefault="009473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1455A"/>
    <w:multiLevelType w:val="hybridMultilevel"/>
    <w:tmpl w:val="91E69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B5F12"/>
    <w:multiLevelType w:val="hybridMultilevel"/>
    <w:tmpl w:val="DA84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01F89"/>
    <w:multiLevelType w:val="hybridMultilevel"/>
    <w:tmpl w:val="ECB4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C0655"/>
    <w:multiLevelType w:val="hybridMultilevel"/>
    <w:tmpl w:val="337EE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04B94"/>
    <w:multiLevelType w:val="hybridMultilevel"/>
    <w:tmpl w:val="4058E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925953">
    <w:abstractNumId w:val="1"/>
  </w:num>
  <w:num w:numId="2" w16cid:durableId="189882927">
    <w:abstractNumId w:val="2"/>
  </w:num>
  <w:num w:numId="3" w16cid:durableId="1004089860">
    <w:abstractNumId w:val="4"/>
  </w:num>
  <w:num w:numId="4" w16cid:durableId="806514773">
    <w:abstractNumId w:val="3"/>
  </w:num>
  <w:num w:numId="5" w16cid:durableId="804353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95"/>
    <w:rsid w:val="00000349"/>
    <w:rsid w:val="00002C1E"/>
    <w:rsid w:val="00002D91"/>
    <w:rsid w:val="000116C2"/>
    <w:rsid w:val="000176D7"/>
    <w:rsid w:val="00022B4A"/>
    <w:rsid w:val="00022C79"/>
    <w:rsid w:val="0004069C"/>
    <w:rsid w:val="00044A1C"/>
    <w:rsid w:val="00051345"/>
    <w:rsid w:val="00052275"/>
    <w:rsid w:val="0005297A"/>
    <w:rsid w:val="00054D85"/>
    <w:rsid w:val="0006305C"/>
    <w:rsid w:val="000847FA"/>
    <w:rsid w:val="00085247"/>
    <w:rsid w:val="0009029E"/>
    <w:rsid w:val="0009781B"/>
    <w:rsid w:val="000A029B"/>
    <w:rsid w:val="000A5DBE"/>
    <w:rsid w:val="000B35B0"/>
    <w:rsid w:val="000B7998"/>
    <w:rsid w:val="000B7D81"/>
    <w:rsid w:val="000D323A"/>
    <w:rsid w:val="000E5D2E"/>
    <w:rsid w:val="000F254E"/>
    <w:rsid w:val="000F31BC"/>
    <w:rsid w:val="000F32C5"/>
    <w:rsid w:val="001223A9"/>
    <w:rsid w:val="00122CAA"/>
    <w:rsid w:val="001347BF"/>
    <w:rsid w:val="0014287E"/>
    <w:rsid w:val="0016033D"/>
    <w:rsid w:val="0016363C"/>
    <w:rsid w:val="0016673C"/>
    <w:rsid w:val="00170C5A"/>
    <w:rsid w:val="001729C3"/>
    <w:rsid w:val="00182A40"/>
    <w:rsid w:val="001847AF"/>
    <w:rsid w:val="001B3C77"/>
    <w:rsid w:val="001C27B5"/>
    <w:rsid w:val="001C3629"/>
    <w:rsid w:val="001C7D9D"/>
    <w:rsid w:val="001F2E6D"/>
    <w:rsid w:val="001F30EF"/>
    <w:rsid w:val="001F5DCC"/>
    <w:rsid w:val="001F60F1"/>
    <w:rsid w:val="00214058"/>
    <w:rsid w:val="00230260"/>
    <w:rsid w:val="00235494"/>
    <w:rsid w:val="00237584"/>
    <w:rsid w:val="00241D88"/>
    <w:rsid w:val="00253305"/>
    <w:rsid w:val="00260652"/>
    <w:rsid w:val="0026512E"/>
    <w:rsid w:val="0026740C"/>
    <w:rsid w:val="00276A1A"/>
    <w:rsid w:val="00285FE2"/>
    <w:rsid w:val="002941AF"/>
    <w:rsid w:val="00295215"/>
    <w:rsid w:val="002B1B44"/>
    <w:rsid w:val="002B1BCB"/>
    <w:rsid w:val="002E11E3"/>
    <w:rsid w:val="002E47ED"/>
    <w:rsid w:val="002E5FA5"/>
    <w:rsid w:val="002E6229"/>
    <w:rsid w:val="00311952"/>
    <w:rsid w:val="003131B3"/>
    <w:rsid w:val="00326825"/>
    <w:rsid w:val="003301AA"/>
    <w:rsid w:val="00335911"/>
    <w:rsid w:val="00335EED"/>
    <w:rsid w:val="00336F15"/>
    <w:rsid w:val="00344B33"/>
    <w:rsid w:val="00352DC3"/>
    <w:rsid w:val="00354E2F"/>
    <w:rsid w:val="00372D30"/>
    <w:rsid w:val="00374BC0"/>
    <w:rsid w:val="00384128"/>
    <w:rsid w:val="00385E33"/>
    <w:rsid w:val="00391912"/>
    <w:rsid w:val="00393FC8"/>
    <w:rsid w:val="003B3E3C"/>
    <w:rsid w:val="003B72E5"/>
    <w:rsid w:val="003C72C2"/>
    <w:rsid w:val="003C7B00"/>
    <w:rsid w:val="003D3109"/>
    <w:rsid w:val="003D4A57"/>
    <w:rsid w:val="003D64F3"/>
    <w:rsid w:val="003E3889"/>
    <w:rsid w:val="003E496E"/>
    <w:rsid w:val="003F7BA0"/>
    <w:rsid w:val="00400C82"/>
    <w:rsid w:val="00414D14"/>
    <w:rsid w:val="00415F63"/>
    <w:rsid w:val="00431BE8"/>
    <w:rsid w:val="00436F86"/>
    <w:rsid w:val="004376CB"/>
    <w:rsid w:val="00451025"/>
    <w:rsid w:val="004568A3"/>
    <w:rsid w:val="00462783"/>
    <w:rsid w:val="00465D91"/>
    <w:rsid w:val="00472A28"/>
    <w:rsid w:val="00473897"/>
    <w:rsid w:val="00475A98"/>
    <w:rsid w:val="004B7AEC"/>
    <w:rsid w:val="004C599C"/>
    <w:rsid w:val="004C6CFA"/>
    <w:rsid w:val="004C7151"/>
    <w:rsid w:val="004D2ACE"/>
    <w:rsid w:val="004D4196"/>
    <w:rsid w:val="004E105F"/>
    <w:rsid w:val="004E21F3"/>
    <w:rsid w:val="004E3531"/>
    <w:rsid w:val="005203E5"/>
    <w:rsid w:val="00526DD9"/>
    <w:rsid w:val="00527E8D"/>
    <w:rsid w:val="0053363A"/>
    <w:rsid w:val="005367A9"/>
    <w:rsid w:val="005479C2"/>
    <w:rsid w:val="005534A4"/>
    <w:rsid w:val="0057008E"/>
    <w:rsid w:val="0057382C"/>
    <w:rsid w:val="0059162E"/>
    <w:rsid w:val="005A3649"/>
    <w:rsid w:val="005A3D0D"/>
    <w:rsid w:val="005B2C28"/>
    <w:rsid w:val="005C6D41"/>
    <w:rsid w:val="005C7F1B"/>
    <w:rsid w:val="005F621F"/>
    <w:rsid w:val="00600AA7"/>
    <w:rsid w:val="006017A2"/>
    <w:rsid w:val="00605716"/>
    <w:rsid w:val="006178F3"/>
    <w:rsid w:val="00631AF8"/>
    <w:rsid w:val="006373CB"/>
    <w:rsid w:val="00647BCD"/>
    <w:rsid w:val="00647C5C"/>
    <w:rsid w:val="0066094C"/>
    <w:rsid w:val="00661E7E"/>
    <w:rsid w:val="00664376"/>
    <w:rsid w:val="00665693"/>
    <w:rsid w:val="006677AE"/>
    <w:rsid w:val="0067751D"/>
    <w:rsid w:val="0069023C"/>
    <w:rsid w:val="006A1558"/>
    <w:rsid w:val="006A1B1B"/>
    <w:rsid w:val="006A2ECE"/>
    <w:rsid w:val="006A62AC"/>
    <w:rsid w:val="006B0D8E"/>
    <w:rsid w:val="006B1201"/>
    <w:rsid w:val="006C44E7"/>
    <w:rsid w:val="006D72A1"/>
    <w:rsid w:val="006E3D25"/>
    <w:rsid w:val="006F522A"/>
    <w:rsid w:val="00703295"/>
    <w:rsid w:val="00717772"/>
    <w:rsid w:val="00720EBC"/>
    <w:rsid w:val="00722823"/>
    <w:rsid w:val="00740AC4"/>
    <w:rsid w:val="00746667"/>
    <w:rsid w:val="00747CD0"/>
    <w:rsid w:val="00761C85"/>
    <w:rsid w:val="007629A2"/>
    <w:rsid w:val="00764F01"/>
    <w:rsid w:val="007673D4"/>
    <w:rsid w:val="00775B83"/>
    <w:rsid w:val="00780A4C"/>
    <w:rsid w:val="00782B9B"/>
    <w:rsid w:val="00783006"/>
    <w:rsid w:val="00784250"/>
    <w:rsid w:val="00784755"/>
    <w:rsid w:val="00790F69"/>
    <w:rsid w:val="007A201D"/>
    <w:rsid w:val="007A2DD6"/>
    <w:rsid w:val="007A459B"/>
    <w:rsid w:val="007A4DCF"/>
    <w:rsid w:val="007C0D35"/>
    <w:rsid w:val="007C24FC"/>
    <w:rsid w:val="007C27C0"/>
    <w:rsid w:val="007D0943"/>
    <w:rsid w:val="007D3D0B"/>
    <w:rsid w:val="007E4E2D"/>
    <w:rsid w:val="007F4AF2"/>
    <w:rsid w:val="00801291"/>
    <w:rsid w:val="00814C9B"/>
    <w:rsid w:val="00815605"/>
    <w:rsid w:val="008157B5"/>
    <w:rsid w:val="008161C7"/>
    <w:rsid w:val="008210FB"/>
    <w:rsid w:val="00825352"/>
    <w:rsid w:val="00835638"/>
    <w:rsid w:val="008417B4"/>
    <w:rsid w:val="00841A9D"/>
    <w:rsid w:val="00841DE6"/>
    <w:rsid w:val="00853DD1"/>
    <w:rsid w:val="00855E68"/>
    <w:rsid w:val="008613AA"/>
    <w:rsid w:val="00862752"/>
    <w:rsid w:val="008634F8"/>
    <w:rsid w:val="00863A44"/>
    <w:rsid w:val="00871D5B"/>
    <w:rsid w:val="00874508"/>
    <w:rsid w:val="00874F4E"/>
    <w:rsid w:val="00876B39"/>
    <w:rsid w:val="00883057"/>
    <w:rsid w:val="0089114F"/>
    <w:rsid w:val="0089458B"/>
    <w:rsid w:val="008A768B"/>
    <w:rsid w:val="008C141E"/>
    <w:rsid w:val="008D612E"/>
    <w:rsid w:val="008D7F8B"/>
    <w:rsid w:val="008F43EE"/>
    <w:rsid w:val="009006A4"/>
    <w:rsid w:val="0090549D"/>
    <w:rsid w:val="00927339"/>
    <w:rsid w:val="00937531"/>
    <w:rsid w:val="0094161D"/>
    <w:rsid w:val="00942319"/>
    <w:rsid w:val="00947318"/>
    <w:rsid w:val="0095762D"/>
    <w:rsid w:val="009613EC"/>
    <w:rsid w:val="00965159"/>
    <w:rsid w:val="00970D72"/>
    <w:rsid w:val="00975B50"/>
    <w:rsid w:val="00986584"/>
    <w:rsid w:val="0098663C"/>
    <w:rsid w:val="00996495"/>
    <w:rsid w:val="009A61BA"/>
    <w:rsid w:val="009B1D68"/>
    <w:rsid w:val="009B2AAD"/>
    <w:rsid w:val="009B3031"/>
    <w:rsid w:val="009B349D"/>
    <w:rsid w:val="009B41FD"/>
    <w:rsid w:val="009C1E92"/>
    <w:rsid w:val="009C72FB"/>
    <w:rsid w:val="009D12A5"/>
    <w:rsid w:val="009D5E92"/>
    <w:rsid w:val="009F1527"/>
    <w:rsid w:val="009F3ABF"/>
    <w:rsid w:val="009F6F73"/>
    <w:rsid w:val="00A06F88"/>
    <w:rsid w:val="00A07B62"/>
    <w:rsid w:val="00A1545B"/>
    <w:rsid w:val="00A23A83"/>
    <w:rsid w:val="00A24E84"/>
    <w:rsid w:val="00A257FC"/>
    <w:rsid w:val="00A334EF"/>
    <w:rsid w:val="00A3701E"/>
    <w:rsid w:val="00A40B98"/>
    <w:rsid w:val="00A57963"/>
    <w:rsid w:val="00A7122E"/>
    <w:rsid w:val="00A74F1B"/>
    <w:rsid w:val="00A766DF"/>
    <w:rsid w:val="00A77AFE"/>
    <w:rsid w:val="00A83214"/>
    <w:rsid w:val="00A8495E"/>
    <w:rsid w:val="00A91D29"/>
    <w:rsid w:val="00A96DBE"/>
    <w:rsid w:val="00A97295"/>
    <w:rsid w:val="00A9784F"/>
    <w:rsid w:val="00AA168F"/>
    <w:rsid w:val="00AA3561"/>
    <w:rsid w:val="00AA501E"/>
    <w:rsid w:val="00AB29E1"/>
    <w:rsid w:val="00AE4855"/>
    <w:rsid w:val="00AF3DEA"/>
    <w:rsid w:val="00B0305D"/>
    <w:rsid w:val="00B2282F"/>
    <w:rsid w:val="00B25108"/>
    <w:rsid w:val="00B329A1"/>
    <w:rsid w:val="00B450CD"/>
    <w:rsid w:val="00B50A72"/>
    <w:rsid w:val="00B52A0E"/>
    <w:rsid w:val="00B54710"/>
    <w:rsid w:val="00B75112"/>
    <w:rsid w:val="00B8322D"/>
    <w:rsid w:val="00B83B75"/>
    <w:rsid w:val="00B925DA"/>
    <w:rsid w:val="00BA0C18"/>
    <w:rsid w:val="00BA1500"/>
    <w:rsid w:val="00BA76FB"/>
    <w:rsid w:val="00BA7C62"/>
    <w:rsid w:val="00BB0C01"/>
    <w:rsid w:val="00BC3FAA"/>
    <w:rsid w:val="00BD47CC"/>
    <w:rsid w:val="00BE0185"/>
    <w:rsid w:val="00BF3C8A"/>
    <w:rsid w:val="00C05014"/>
    <w:rsid w:val="00C14CA5"/>
    <w:rsid w:val="00C23CB9"/>
    <w:rsid w:val="00C335FA"/>
    <w:rsid w:val="00C364B6"/>
    <w:rsid w:val="00C400D3"/>
    <w:rsid w:val="00C4148B"/>
    <w:rsid w:val="00C50436"/>
    <w:rsid w:val="00C63284"/>
    <w:rsid w:val="00C63DA1"/>
    <w:rsid w:val="00C70619"/>
    <w:rsid w:val="00C92A0A"/>
    <w:rsid w:val="00C92D9C"/>
    <w:rsid w:val="00CB0DB5"/>
    <w:rsid w:val="00CB6BA6"/>
    <w:rsid w:val="00CE2379"/>
    <w:rsid w:val="00CE3F1A"/>
    <w:rsid w:val="00D13048"/>
    <w:rsid w:val="00D15C33"/>
    <w:rsid w:val="00D20370"/>
    <w:rsid w:val="00D2240D"/>
    <w:rsid w:val="00D26963"/>
    <w:rsid w:val="00D321C4"/>
    <w:rsid w:val="00D619B5"/>
    <w:rsid w:val="00D76323"/>
    <w:rsid w:val="00D820A3"/>
    <w:rsid w:val="00D839B8"/>
    <w:rsid w:val="00DA0CD5"/>
    <w:rsid w:val="00DA16F4"/>
    <w:rsid w:val="00DA1AAB"/>
    <w:rsid w:val="00DA2724"/>
    <w:rsid w:val="00DA3DE9"/>
    <w:rsid w:val="00DC1634"/>
    <w:rsid w:val="00DC5391"/>
    <w:rsid w:val="00DD2FF5"/>
    <w:rsid w:val="00DD451A"/>
    <w:rsid w:val="00DD6F0F"/>
    <w:rsid w:val="00DF3E0E"/>
    <w:rsid w:val="00DF6DE7"/>
    <w:rsid w:val="00E10CAC"/>
    <w:rsid w:val="00E15353"/>
    <w:rsid w:val="00E173E0"/>
    <w:rsid w:val="00E52F1D"/>
    <w:rsid w:val="00E57A12"/>
    <w:rsid w:val="00E60794"/>
    <w:rsid w:val="00E62364"/>
    <w:rsid w:val="00E679E6"/>
    <w:rsid w:val="00E74F9D"/>
    <w:rsid w:val="00E77966"/>
    <w:rsid w:val="00E92C7F"/>
    <w:rsid w:val="00EA41D4"/>
    <w:rsid w:val="00EA6257"/>
    <w:rsid w:val="00EA7DE7"/>
    <w:rsid w:val="00EB0D2E"/>
    <w:rsid w:val="00EB21A7"/>
    <w:rsid w:val="00EB5153"/>
    <w:rsid w:val="00EB76F9"/>
    <w:rsid w:val="00ED0DC9"/>
    <w:rsid w:val="00ED2926"/>
    <w:rsid w:val="00ED409E"/>
    <w:rsid w:val="00ED7A9A"/>
    <w:rsid w:val="00EE0175"/>
    <w:rsid w:val="00EE1FF8"/>
    <w:rsid w:val="00EE5494"/>
    <w:rsid w:val="00EF18DB"/>
    <w:rsid w:val="00EF28F7"/>
    <w:rsid w:val="00EF3E1E"/>
    <w:rsid w:val="00EF7056"/>
    <w:rsid w:val="00F010A8"/>
    <w:rsid w:val="00F020EB"/>
    <w:rsid w:val="00F1225F"/>
    <w:rsid w:val="00F21590"/>
    <w:rsid w:val="00F215EA"/>
    <w:rsid w:val="00F3454B"/>
    <w:rsid w:val="00F363C0"/>
    <w:rsid w:val="00F41DA9"/>
    <w:rsid w:val="00F45B25"/>
    <w:rsid w:val="00F469DC"/>
    <w:rsid w:val="00F64AA9"/>
    <w:rsid w:val="00F71659"/>
    <w:rsid w:val="00F81C80"/>
    <w:rsid w:val="00F832FC"/>
    <w:rsid w:val="00F9075C"/>
    <w:rsid w:val="00F90D59"/>
    <w:rsid w:val="00F9553D"/>
    <w:rsid w:val="00F971F8"/>
    <w:rsid w:val="00F97490"/>
    <w:rsid w:val="00FA0D77"/>
    <w:rsid w:val="00FA6065"/>
    <w:rsid w:val="00FA6EDD"/>
    <w:rsid w:val="00FB34E4"/>
    <w:rsid w:val="00FC29CA"/>
    <w:rsid w:val="00FD062A"/>
    <w:rsid w:val="00FD46EA"/>
    <w:rsid w:val="00FE1401"/>
    <w:rsid w:val="00FE3972"/>
    <w:rsid w:val="00FE61A8"/>
    <w:rsid w:val="00FE6331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C5D7625"/>
  <w15:docId w15:val="{18A0042E-D833-4041-A894-6C850D82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BalloonText">
    <w:name w:val="Balloon Text"/>
    <w:basedOn w:val="Normal"/>
    <w:semiHidden/>
    <w:rsid w:val="000B3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116C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116C2"/>
    <w:rPr>
      <w:sz w:val="24"/>
    </w:rPr>
  </w:style>
  <w:style w:type="paragraph" w:styleId="Footer">
    <w:name w:val="footer"/>
    <w:basedOn w:val="Normal"/>
    <w:link w:val="FooterChar"/>
    <w:rsid w:val="000116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116C2"/>
    <w:rPr>
      <w:sz w:val="24"/>
    </w:rPr>
  </w:style>
  <w:style w:type="table" w:styleId="TableGrid">
    <w:name w:val="Table Grid"/>
    <w:basedOn w:val="TableNormal"/>
    <w:uiPriority w:val="59"/>
    <w:rsid w:val="002B1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0185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BE0185"/>
    <w:rPr>
      <w:b/>
      <w:bCs/>
    </w:rPr>
  </w:style>
  <w:style w:type="paragraph" w:customStyle="1" w:styleId="paragraph">
    <w:name w:val="paragraph"/>
    <w:basedOn w:val="Normal"/>
    <w:rsid w:val="000E5D2E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DefaultParagraphFont"/>
    <w:rsid w:val="000E5D2E"/>
  </w:style>
  <w:style w:type="character" w:customStyle="1" w:styleId="eop">
    <w:name w:val="eop"/>
    <w:basedOn w:val="DefaultParagraphFont"/>
    <w:rsid w:val="000E5D2E"/>
  </w:style>
  <w:style w:type="character" w:customStyle="1" w:styleId="scxw158377705">
    <w:name w:val="scxw158377705"/>
    <w:basedOn w:val="DefaultParagraphFont"/>
    <w:rsid w:val="000E5D2E"/>
  </w:style>
  <w:style w:type="character" w:styleId="UnresolvedMention">
    <w:name w:val="Unresolved Mention"/>
    <w:basedOn w:val="DefaultParagraphFont"/>
    <w:uiPriority w:val="99"/>
    <w:semiHidden/>
    <w:unhideWhenUsed/>
    <w:rsid w:val="00FE63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4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9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eathockhamprimary.org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ffice@hockham.set.education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greathockhamprimary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hockham.set.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Wheeler\Desktop\Letterhead%20unsign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222FA177FA34892EF0953B2B28A49" ma:contentTypeVersion="9" ma:contentTypeDescription="Create a new document." ma:contentTypeScope="" ma:versionID="0686ff599f8a05cf442c567c28ccc6a1">
  <xsd:schema xmlns:xsd="http://www.w3.org/2001/XMLSchema" xmlns:xs="http://www.w3.org/2001/XMLSchema" xmlns:p="http://schemas.microsoft.com/office/2006/metadata/properties" xmlns:ns2="eeca0fd4-ecfa-4a36-b21e-c041cc14d76a" targetNamespace="http://schemas.microsoft.com/office/2006/metadata/properties" ma:root="true" ma:fieldsID="01764782dc9885628bf4714a1799d048" ns2:_="">
    <xsd:import namespace="eeca0fd4-ecfa-4a36-b21e-c041cc14d7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a0fd4-ecfa-4a36-b21e-c041cc14d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02353-E9EA-4F5A-A6AB-81523AE673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2095AE-E1AC-45DB-9942-DCB3B454C5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2C9C9C-027A-4F36-910A-8E8866BFC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a0fd4-ecfa-4a36-b21e-c041cc14d7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6E1B9B-9235-4C55-ACDD-1F229CBAAB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unsigned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HOCKHAM PRIMARY SCHOOL</vt:lpstr>
    </vt:vector>
  </TitlesOfParts>
  <Company>Norfolk County Council</Company>
  <LinksUpToDate>false</LinksUpToDate>
  <CharactersWithSpaces>935</CharactersWithSpaces>
  <SharedDoc>false</SharedDoc>
  <HLinks>
    <vt:vector size="12" baseType="variant">
      <vt:variant>
        <vt:i4>8126582</vt:i4>
      </vt:variant>
      <vt:variant>
        <vt:i4>3</vt:i4>
      </vt:variant>
      <vt:variant>
        <vt:i4>0</vt:i4>
      </vt:variant>
      <vt:variant>
        <vt:i4>5</vt:i4>
      </vt:variant>
      <vt:variant>
        <vt:lpwstr>http://www.hockham.norfolk.sch.uk/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mailto:office@hockham.norfolk.sch.uk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HOCKHAM PRIMARY SCHOOL</dc:title>
  <dc:creator>Head</dc:creator>
  <cp:lastModifiedBy>Mrs G Pavey</cp:lastModifiedBy>
  <cp:revision>2</cp:revision>
  <cp:lastPrinted>2018-12-05T08:28:00Z</cp:lastPrinted>
  <dcterms:created xsi:type="dcterms:W3CDTF">2023-11-24T15:09:00Z</dcterms:created>
  <dcterms:modified xsi:type="dcterms:W3CDTF">2023-11-24T15:09:00Z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0x010100044222FA177FA34892EF0953B2B28A49</vt:lpwstr>
  </property>
</Properties>
</file>