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D7625" w14:textId="77777777" w:rsidR="0009781B" w:rsidRPr="004568A3" w:rsidRDefault="00BB0C01">
      <w:pPr>
        <w:pStyle w:val="Title"/>
        <w:rPr>
          <w:rFonts w:ascii="SassoonCRInfantMedium" w:hAnsi="SassoonCRInfantMedium"/>
        </w:rPr>
      </w:pPr>
      <w:r>
        <w:rPr>
          <w:rFonts w:ascii="SassoonCRInfantMedium" w:hAnsi="SassoonCRInfantMedium"/>
          <w:b w:val="0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5D7633" wp14:editId="1C5D7634">
                <wp:simplePos x="0" y="0"/>
                <wp:positionH relativeFrom="column">
                  <wp:posOffset>-266700</wp:posOffset>
                </wp:positionH>
                <wp:positionV relativeFrom="paragraph">
                  <wp:posOffset>-211455</wp:posOffset>
                </wp:positionV>
                <wp:extent cx="1218565" cy="1127125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7642" w14:textId="77777777" w:rsidR="005534A4" w:rsidRDefault="00BB0C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D764E" wp14:editId="1C5D764F">
                                  <wp:extent cx="1028700" cy="1028700"/>
                                  <wp:effectExtent l="0" t="0" r="0" b="0"/>
                                  <wp:docPr id="3" name="Picture 3" descr="Hockham Logo Fin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ockham Logo Fin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D763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21pt;margin-top:-16.65pt;width:95.95pt;height:88.75pt;z-index:25165824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" strokecolor="white">
                <v:textbox style="mso-fit-shape-to-text:t">
                  <w:txbxContent>
                    <w:p w14:paraId="1C5D7642" w14:textId="77777777" w:rsidR="005534A4" w:rsidRDefault="00BB0C01">
                      <w:r>
                        <w:rPr>
                          <w:noProof/>
                        </w:rPr>
                        <w:drawing>
                          <wp:inline distT="0" distB="0" distL="0" distR="0" wp14:anchorId="1C5D764E" wp14:editId="1C5D764F">
                            <wp:extent cx="1028700" cy="1028700"/>
                            <wp:effectExtent l="0" t="0" r="0" b="0"/>
                            <wp:docPr id="3" name="Picture 3" descr="Hockham Logo Fin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ockham Logo Fin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CRInfantMedium" w:hAnsi="SassoonCRInfantMedium"/>
          <w:b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C5D7635" wp14:editId="1C5D7636">
                <wp:simplePos x="0" y="0"/>
                <wp:positionH relativeFrom="column">
                  <wp:posOffset>4552950</wp:posOffset>
                </wp:positionH>
                <wp:positionV relativeFrom="paragraph">
                  <wp:posOffset>190500</wp:posOffset>
                </wp:positionV>
                <wp:extent cx="2590800" cy="150495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D7643" w14:textId="77777777" w:rsidR="0009781B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4568A3">
                                  <w:rPr>
                                    <w:rFonts w:ascii="SassoonCRInfantMedium" w:hAnsi="SassoonCRInfantMedium"/>
                                    <w:sz w:val="20"/>
                                  </w:rPr>
                                  <w:t>Watton Road</w:t>
                                </w:r>
                              </w:smartTag>
                            </w:smartTag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,</w:t>
                            </w:r>
                          </w:p>
                          <w:p w14:paraId="1C5D7644" w14:textId="70D85516" w:rsidR="0009781B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Great Hockham</w:t>
                            </w:r>
                          </w:p>
                          <w:p w14:paraId="1C5D7645" w14:textId="2CD70B84" w:rsidR="0009781B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Thetford, Norfolk.</w:t>
                            </w:r>
                          </w:p>
                          <w:p w14:paraId="1C5D7646" w14:textId="77777777" w:rsidR="00085247" w:rsidRPr="004568A3" w:rsidRDefault="0009781B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IP24 1PB</w:t>
                            </w:r>
                            <w:r w:rsidR="00085247"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 </w:t>
                            </w:r>
                          </w:p>
                          <w:p w14:paraId="1C5D7647" w14:textId="77777777" w:rsidR="00085247" w:rsidRPr="004568A3" w:rsidRDefault="00085247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</w:p>
                          <w:p w14:paraId="1C5D7648" w14:textId="77777777" w:rsidR="00085247" w:rsidRPr="004568A3" w:rsidRDefault="00085247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>Tel/Fax: 01953 498302</w:t>
                            </w:r>
                          </w:p>
                          <w:p w14:paraId="1C5D7649" w14:textId="1BC74F9F" w:rsidR="00085247" w:rsidRPr="004568A3" w:rsidRDefault="00085247" w:rsidP="00085247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Email: </w:t>
                            </w:r>
                            <w:hyperlink r:id="rId12" w:history="1">
                              <w:r w:rsidR="00FE6331" w:rsidRPr="005054CD">
                                <w:rPr>
                                  <w:rStyle w:val="Hyperlink"/>
                                  <w:rFonts w:ascii="SassoonCRInfantMedium" w:hAnsi="SassoonCRInfantMedium"/>
                                  <w:sz w:val="20"/>
                                </w:rPr>
                                <w:t>office@hockham.set.education</w:t>
                              </w:r>
                            </w:hyperlink>
                            <w:r w:rsidR="00FE6331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 </w:t>
                            </w:r>
                          </w:p>
                          <w:p w14:paraId="1C5D764A" w14:textId="102FDC0F" w:rsidR="00085247" w:rsidRDefault="00085247" w:rsidP="00085247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4568A3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Website: </w:t>
                            </w:r>
                            <w:hyperlink r:id="rId13" w:history="1">
                              <w:r w:rsidR="0059162E" w:rsidRPr="003C495F">
                                <w:rPr>
                                  <w:rStyle w:val="Hyperlink"/>
                                  <w:rFonts w:ascii="SassoonCRInfantMedium" w:hAnsi="SassoonCRInfantMedium"/>
                                  <w:sz w:val="20"/>
                                </w:rPr>
                                <w:t>www.greathockhamprimary.org</w:t>
                              </w:r>
                            </w:hyperlink>
                            <w:r w:rsidR="0059162E">
                              <w:rPr>
                                <w:rFonts w:ascii="SassoonCRInfantMedium" w:hAnsi="SassoonCRInfantMedium"/>
                                <w:sz w:val="20"/>
                              </w:rPr>
                              <w:t xml:space="preserve"> </w:t>
                            </w:r>
                          </w:p>
                          <w:p w14:paraId="1C5D764B" w14:textId="77777777" w:rsidR="0009781B" w:rsidRDefault="0009781B" w:rsidP="0008524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635" id="Text Box 6" o:spid="_x0000_s1027" type="#_x0000_t202" style="position:absolute;left:0;text-align:left;margin-left:358.5pt;margin-top:15pt;width:204pt;height:11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" o:allowincell="f" stroked="f">
                <v:textbox>
                  <w:txbxContent>
                    <w:p w14:paraId="1C5D7643" w14:textId="77777777" w:rsidR="0009781B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4568A3">
                            <w:rPr>
                              <w:rFonts w:ascii="SassoonCRInfantMedium" w:hAnsi="SassoonCRInfantMedium"/>
                              <w:sz w:val="20"/>
                            </w:rPr>
                            <w:t>Watton Road</w:t>
                          </w:r>
                        </w:smartTag>
                      </w:smartTag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,</w:t>
                      </w:r>
                    </w:p>
                    <w:p w14:paraId="1C5D7644" w14:textId="70D85516" w:rsidR="0009781B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Great Hockham</w:t>
                      </w:r>
                    </w:p>
                    <w:p w14:paraId="1C5D7645" w14:textId="2CD70B84" w:rsidR="0009781B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Thetford, Norfolk.</w:t>
                      </w:r>
                    </w:p>
                    <w:p w14:paraId="1C5D7646" w14:textId="77777777" w:rsidR="00085247" w:rsidRPr="004568A3" w:rsidRDefault="0009781B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IP24 1PB</w:t>
                      </w:r>
                      <w:r w:rsidR="00085247" w:rsidRPr="004568A3">
                        <w:rPr>
                          <w:rFonts w:ascii="SassoonCRInfantMedium" w:hAnsi="SassoonCRInfantMedium"/>
                          <w:sz w:val="20"/>
                        </w:rPr>
                        <w:t xml:space="preserve"> </w:t>
                      </w:r>
                    </w:p>
                    <w:p w14:paraId="1C5D7647" w14:textId="77777777" w:rsidR="00085247" w:rsidRPr="004568A3" w:rsidRDefault="00085247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</w:p>
                    <w:p w14:paraId="1C5D7648" w14:textId="77777777" w:rsidR="00085247" w:rsidRPr="004568A3" w:rsidRDefault="00085247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>Tel/Fax: 01953 498302</w:t>
                      </w:r>
                    </w:p>
                    <w:p w14:paraId="1C5D7649" w14:textId="1BC74F9F" w:rsidR="00085247" w:rsidRPr="004568A3" w:rsidRDefault="00085247" w:rsidP="00085247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 xml:space="preserve">Email: </w:t>
                      </w:r>
                      <w:hyperlink r:id="rId14" w:history="1">
                        <w:r w:rsidR="00FE6331" w:rsidRPr="005054CD">
                          <w:rPr>
                            <w:rStyle w:val="Hyperlink"/>
                            <w:rFonts w:ascii="SassoonCRInfantMedium" w:hAnsi="SassoonCRInfantMedium"/>
                            <w:sz w:val="20"/>
                          </w:rPr>
                          <w:t>office@hockham.set.education</w:t>
                        </w:r>
                      </w:hyperlink>
                      <w:r w:rsidR="00FE6331">
                        <w:rPr>
                          <w:rFonts w:ascii="SassoonCRInfantMedium" w:hAnsi="SassoonCRInfantMedium"/>
                          <w:sz w:val="20"/>
                        </w:rPr>
                        <w:t xml:space="preserve"> </w:t>
                      </w:r>
                    </w:p>
                    <w:p w14:paraId="1C5D764A" w14:textId="102FDC0F" w:rsidR="00085247" w:rsidRDefault="00085247" w:rsidP="00085247">
                      <w:pPr>
                        <w:jc w:val="right"/>
                        <w:rPr>
                          <w:sz w:val="20"/>
                        </w:rPr>
                      </w:pPr>
                      <w:r w:rsidRPr="004568A3">
                        <w:rPr>
                          <w:rFonts w:ascii="SassoonCRInfantMedium" w:hAnsi="SassoonCRInfantMedium"/>
                          <w:sz w:val="20"/>
                        </w:rPr>
                        <w:t xml:space="preserve">Website: </w:t>
                      </w:r>
                      <w:hyperlink r:id="rId15" w:history="1">
                        <w:r w:rsidR="0059162E" w:rsidRPr="003C495F">
                          <w:rPr>
                            <w:rStyle w:val="Hyperlink"/>
                            <w:rFonts w:ascii="SassoonCRInfantMedium" w:hAnsi="SassoonCRInfantMedium"/>
                            <w:sz w:val="20"/>
                          </w:rPr>
                          <w:t>www.greathockhamprimary.org</w:t>
                        </w:r>
                      </w:hyperlink>
                      <w:r w:rsidR="0059162E">
                        <w:rPr>
                          <w:rFonts w:ascii="SassoonCRInfantMedium" w:hAnsi="SassoonCRInfantMedium"/>
                          <w:sz w:val="20"/>
                        </w:rPr>
                        <w:t xml:space="preserve"> </w:t>
                      </w:r>
                    </w:p>
                    <w:p w14:paraId="1C5D764B" w14:textId="77777777" w:rsidR="0009781B" w:rsidRDefault="0009781B" w:rsidP="0008524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81B" w:rsidRPr="004568A3">
        <w:rPr>
          <w:rFonts w:ascii="SassoonCRInfantMedium" w:hAnsi="SassoonCRInfantMedium"/>
        </w:rPr>
        <w:t>GREAT HOCKHAM PRIMARY SCHOOL</w:t>
      </w:r>
      <w:r w:rsidR="003D64F3">
        <w:rPr>
          <w:rFonts w:ascii="SassoonCRInfantMedium" w:hAnsi="SassoonCRInfantMedium"/>
        </w:rPr>
        <w:t xml:space="preserve"> AND NURSERY</w:t>
      </w:r>
    </w:p>
    <w:p w14:paraId="1C5D7626" w14:textId="364E7565" w:rsidR="00085247" w:rsidRDefault="00BB0C01" w:rsidP="00335EED">
      <w:pPr>
        <w:jc w:val="center"/>
        <w:rPr>
          <w:rFonts w:ascii="SassoonCRInfantMedium" w:hAnsi="SassoonCRInfantMedium"/>
          <w:szCs w:val="24"/>
        </w:rPr>
      </w:pPr>
      <w:r>
        <w:rPr>
          <w:rFonts w:ascii="SassoonCRInfantMedium" w:hAnsi="SassoonCRInfantMedium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C5D7637" wp14:editId="1C5D7638">
                <wp:simplePos x="0" y="0"/>
                <wp:positionH relativeFrom="column">
                  <wp:posOffset>4836160</wp:posOffset>
                </wp:positionH>
                <wp:positionV relativeFrom="paragraph">
                  <wp:posOffset>40640</wp:posOffset>
                </wp:positionV>
                <wp:extent cx="878840" cy="786765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764C" w14:textId="3645148B" w:rsidR="001F2E6D" w:rsidRDefault="004738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1F389" wp14:editId="7E589CD7">
                                  <wp:extent cx="1076325" cy="627709"/>
                                  <wp:effectExtent l="0" t="0" r="0" b="1270"/>
                                  <wp:docPr id="4" name="Picture 4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583" cy="64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637" id="Text Box 15" o:spid="_x0000_s1028" type="#_x0000_t202" style="position:absolute;left:0;text-align:left;margin-left:380.8pt;margin-top:3.2pt;width:69.2pt;height:61.95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" strokecolor="white">
                <v:textbox style="mso-fit-shape-to-text:t">
                  <w:txbxContent>
                    <w:p w14:paraId="1C5D764C" w14:textId="3645148B" w:rsidR="001F2E6D" w:rsidRDefault="00473897">
                      <w:r>
                        <w:rPr>
                          <w:noProof/>
                        </w:rPr>
                        <w:drawing>
                          <wp:inline distT="0" distB="0" distL="0" distR="0" wp14:anchorId="1331F389" wp14:editId="7E589CD7">
                            <wp:extent cx="1076325" cy="627709"/>
                            <wp:effectExtent l="0" t="0" r="0" b="1270"/>
                            <wp:docPr id="4" name="Picture 4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583" cy="64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5D7639" wp14:editId="1C5D763A">
                <wp:simplePos x="0" y="0"/>
                <wp:positionH relativeFrom="column">
                  <wp:posOffset>1075055</wp:posOffset>
                </wp:positionH>
                <wp:positionV relativeFrom="paragraph">
                  <wp:posOffset>40640</wp:posOffset>
                </wp:positionV>
                <wp:extent cx="848995" cy="531495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53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D764D" w14:textId="77777777" w:rsidR="00D76323" w:rsidRDefault="00BB0C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D7652" wp14:editId="1C5D7653">
                                  <wp:extent cx="666750" cy="438150"/>
                                  <wp:effectExtent l="0" t="0" r="0" b="0"/>
                                  <wp:docPr id="2" name="Picture 2" descr="Healthy Schools - Norfolk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ealthy Schools - Norfolk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639" id="Text Box 13" o:spid="_x0000_s1029" type="#_x0000_t202" style="position:absolute;left:0;text-align:left;margin-left:84.65pt;margin-top:3.2pt;width:66.85pt;height:41.8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" stroked="f">
                <v:textbox style="mso-fit-shape-to-text:t">
                  <w:txbxContent>
                    <w:p w14:paraId="1C5D764D" w14:textId="77777777" w:rsidR="00D76323" w:rsidRDefault="00BB0C01">
                      <w:r>
                        <w:rPr>
                          <w:noProof/>
                        </w:rPr>
                        <w:drawing>
                          <wp:inline distT="0" distB="0" distL="0" distR="0" wp14:anchorId="1C5D7652" wp14:editId="1C5D7653">
                            <wp:extent cx="666750" cy="438150"/>
                            <wp:effectExtent l="0" t="0" r="0" b="0"/>
                            <wp:docPr id="2" name="Picture 2" descr="Healthy Schools - Norfolk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ealthy Schools - Norfolk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3B75">
        <w:rPr>
          <w:rFonts w:ascii="SassoonCRInfantMedium" w:hAnsi="SassoonCRInfantMedium"/>
          <w:szCs w:val="24"/>
        </w:rPr>
        <w:t xml:space="preserve">Headteacher: </w:t>
      </w:r>
      <w:r w:rsidR="00703295">
        <w:rPr>
          <w:rFonts w:ascii="SassoonCRInfantMedium" w:hAnsi="SassoonCRInfantMedium"/>
          <w:szCs w:val="24"/>
        </w:rPr>
        <w:t xml:space="preserve">Mrs </w:t>
      </w:r>
      <w:r w:rsidR="00BA0C18">
        <w:rPr>
          <w:rFonts w:ascii="SassoonCRInfantMedium" w:hAnsi="SassoonCRInfantMedium"/>
          <w:szCs w:val="24"/>
        </w:rPr>
        <w:t>L Hazard</w:t>
      </w:r>
    </w:p>
    <w:p w14:paraId="1C5D7628" w14:textId="53E551AF" w:rsidR="00414D14" w:rsidRPr="00414D14" w:rsidRDefault="00414D14" w:rsidP="00414D14">
      <w:pPr>
        <w:jc w:val="center"/>
        <w:rPr>
          <w:rFonts w:ascii="SassoonCRInfantMedium" w:hAnsi="SassoonCRInfantMedium"/>
          <w:sz w:val="20"/>
        </w:rPr>
      </w:pPr>
    </w:p>
    <w:p w14:paraId="1C5D7629" w14:textId="4D4FCDC2" w:rsidR="00B83B75" w:rsidRDefault="00B329A1">
      <w:pPr>
        <w:rPr>
          <w:rFonts w:ascii="Arial" w:hAnsi="Arial" w:cs="Arial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AAC442E" wp14:editId="371D321F">
            <wp:simplePos x="0" y="0"/>
            <wp:positionH relativeFrom="column">
              <wp:posOffset>-95969</wp:posOffset>
            </wp:positionH>
            <wp:positionV relativeFrom="paragraph">
              <wp:posOffset>196215</wp:posOffset>
            </wp:positionV>
            <wp:extent cx="1926590" cy="630516"/>
            <wp:effectExtent l="0" t="0" r="0" b="0"/>
            <wp:wrapNone/>
            <wp:docPr id="1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 with medium confidenc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7124" r="9881" b="16202"/>
                    <a:stretch/>
                  </pic:blipFill>
                  <pic:spPr bwMode="auto">
                    <a:xfrm>
                      <a:off x="0" y="0"/>
                      <a:ext cx="1926590" cy="63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89FAA" w14:textId="66719309" w:rsidR="00B329A1" w:rsidRDefault="00B329A1" w:rsidP="00A06F88">
      <w:pPr>
        <w:rPr>
          <w:rFonts w:ascii="Arial" w:hAnsi="Arial" w:cs="Arial"/>
          <w:szCs w:val="24"/>
        </w:rPr>
      </w:pPr>
    </w:p>
    <w:p w14:paraId="79AD472B" w14:textId="70B0E50B" w:rsidR="00B329A1" w:rsidRDefault="00B329A1" w:rsidP="00A06F88">
      <w:pPr>
        <w:rPr>
          <w:rFonts w:ascii="Arial" w:hAnsi="Arial" w:cs="Arial"/>
          <w:szCs w:val="24"/>
        </w:rPr>
      </w:pPr>
    </w:p>
    <w:p w14:paraId="697DA6E4" w14:textId="50E5B7C1" w:rsidR="006B1201" w:rsidRDefault="002941AF" w:rsidP="00A06F88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</w:p>
    <w:p w14:paraId="7CC91CA6" w14:textId="77777777" w:rsidR="007C27C0" w:rsidRDefault="007C27C0" w:rsidP="007C27C0">
      <w:pPr>
        <w:rPr>
          <w:rFonts w:ascii="Arial" w:hAnsi="Arial" w:cs="Arial"/>
          <w:szCs w:val="24"/>
        </w:rPr>
      </w:pPr>
    </w:p>
    <w:p w14:paraId="6795A3A9" w14:textId="77D3F9D0" w:rsidR="00720EBC" w:rsidRDefault="00720EBC" w:rsidP="00A06F88">
      <w:pPr>
        <w:rPr>
          <w:rFonts w:ascii="Arial" w:hAnsi="Arial" w:cs="Arial"/>
          <w:szCs w:val="24"/>
        </w:rPr>
      </w:pPr>
    </w:p>
    <w:p w14:paraId="1A238EA3" w14:textId="6123B03F" w:rsidR="003E3889" w:rsidRDefault="003E3889" w:rsidP="00A06F88">
      <w:pPr>
        <w:rPr>
          <w:rFonts w:ascii="Arial" w:hAnsi="Arial" w:cs="Arial"/>
          <w:szCs w:val="24"/>
        </w:rPr>
      </w:pPr>
    </w:p>
    <w:p w14:paraId="312D4119" w14:textId="30271840" w:rsidR="003E3889" w:rsidRDefault="003E3889" w:rsidP="00A06F88">
      <w:pPr>
        <w:rPr>
          <w:rFonts w:ascii="Arial" w:hAnsi="Arial" w:cs="Arial"/>
          <w:szCs w:val="24"/>
        </w:rPr>
      </w:pPr>
    </w:p>
    <w:p w14:paraId="7C9CA0CD" w14:textId="77777777" w:rsidR="00ED2D64" w:rsidRDefault="00ED2D64" w:rsidP="00A06F88">
      <w:pPr>
        <w:rPr>
          <w:rFonts w:ascii="Arial" w:hAnsi="Arial" w:cs="Arial"/>
          <w:szCs w:val="24"/>
        </w:rPr>
      </w:pPr>
    </w:p>
    <w:p w14:paraId="4F52C387" w14:textId="77777777" w:rsidR="00ED2D64" w:rsidRDefault="00ED2D64" w:rsidP="00A06F88">
      <w:pPr>
        <w:rPr>
          <w:rFonts w:ascii="Arial" w:hAnsi="Arial" w:cs="Arial"/>
          <w:szCs w:val="24"/>
        </w:rPr>
      </w:pPr>
    </w:p>
    <w:p w14:paraId="0CDD9214" w14:textId="4CA3B4EC" w:rsidR="00E86307" w:rsidRPr="0058505A" w:rsidRDefault="00E86307" w:rsidP="00E86307">
      <w:pPr>
        <w:jc w:val="right"/>
      </w:pPr>
      <w:r>
        <w:tab/>
      </w:r>
      <w:r w:rsidRPr="0058505A">
        <w:tab/>
      </w: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3"/>
        <w:gridCol w:w="2990"/>
        <w:gridCol w:w="1055"/>
        <w:gridCol w:w="4627"/>
      </w:tblGrid>
      <w:tr w:rsidR="00351043" w14:paraId="2F7915BE" w14:textId="77777777" w:rsidTr="00351043">
        <w:trPr>
          <w:trHeight w:val="586"/>
        </w:trPr>
        <w:tc>
          <w:tcPr>
            <w:tcW w:w="99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D7D0" w14:textId="77777777" w:rsidR="00351043" w:rsidRDefault="00351043">
            <w:pP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</w:pPr>
          </w:p>
          <w:p w14:paraId="7B77099F" w14:textId="77777777" w:rsidR="00351043" w:rsidRDefault="00351043">
            <w:pP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</w:pPr>
          </w:p>
          <w:p w14:paraId="20B90868" w14:textId="066535DC" w:rsidR="00351043" w:rsidRDefault="00351043">
            <w:pP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  <w:t xml:space="preserve">I request the hours shown below for my child………………………… in Nursery from </w:t>
            </w:r>
            <w: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  <w:t>…………………………</w:t>
            </w:r>
          </w:p>
          <w:p w14:paraId="75844A21" w14:textId="77777777" w:rsidR="00351043" w:rsidRDefault="00351043">
            <w:pP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</w:pPr>
          </w:p>
          <w:p w14:paraId="6F1CD7B6" w14:textId="77777777" w:rsidR="00351043" w:rsidRDefault="00351043">
            <w:pP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</w:pPr>
          </w:p>
          <w:p w14:paraId="408C478B" w14:textId="77777777" w:rsidR="00351043" w:rsidRDefault="00351043">
            <w:pP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  <w:t xml:space="preserve">Signed……………………………………………(Parent) </w:t>
            </w:r>
          </w:p>
          <w:p w14:paraId="60A18506" w14:textId="77777777" w:rsidR="00351043" w:rsidRDefault="00351043">
            <w:pPr>
              <w:rPr>
                <w:rFonts w:ascii="SassoonCRInfant" w:eastAsia="Calibri" w:hAnsi="SassoonCRInfant"/>
                <w:b/>
                <w:sz w:val="22"/>
                <w:szCs w:val="24"/>
                <w:lang w:eastAsia="en-US"/>
              </w:rPr>
            </w:pPr>
          </w:p>
        </w:tc>
      </w:tr>
      <w:tr w:rsidR="00351043" w14:paraId="6083B9AF" w14:textId="77777777" w:rsidTr="00351043">
        <w:trPr>
          <w:trHeight w:val="586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D657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A9E9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am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D3578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Lunch</w:t>
            </w: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9371A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pm</w:t>
            </w:r>
          </w:p>
        </w:tc>
      </w:tr>
      <w:tr w:rsidR="00351043" w14:paraId="5788EF69" w14:textId="77777777" w:rsidTr="00351043">
        <w:trPr>
          <w:trHeight w:val="555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7553A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Monday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6610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16566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0857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</w:tr>
      <w:tr w:rsidR="00351043" w14:paraId="5C425001" w14:textId="77777777" w:rsidTr="00351043">
        <w:trPr>
          <w:trHeight w:val="586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56816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Tuesday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DEC5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100C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6616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</w:tr>
      <w:tr w:rsidR="00351043" w14:paraId="78F7EBC7" w14:textId="77777777" w:rsidTr="00351043">
        <w:trPr>
          <w:trHeight w:val="555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4136C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Wednesday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0700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7313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A8548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</w:tr>
      <w:tr w:rsidR="00351043" w14:paraId="715133C9" w14:textId="77777777" w:rsidTr="00351043">
        <w:trPr>
          <w:trHeight w:val="586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D1C37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Thursday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4B9D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9383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DB62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</w:tr>
      <w:tr w:rsidR="00351043" w14:paraId="5E4A46AC" w14:textId="77777777" w:rsidTr="00351043">
        <w:trPr>
          <w:trHeight w:val="555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A985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  <w:r>
              <w:rPr>
                <w:rFonts w:ascii="SassoonCRInfant" w:eastAsia="Calibri" w:hAnsi="SassoonCRInfant"/>
                <w:sz w:val="22"/>
                <w:szCs w:val="24"/>
                <w:lang w:eastAsia="en-US"/>
              </w:rPr>
              <w:t>Friday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24C3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F37B1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  <w:tc>
          <w:tcPr>
            <w:tcW w:w="4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3588" w14:textId="77777777" w:rsidR="00351043" w:rsidRDefault="00351043">
            <w:pPr>
              <w:rPr>
                <w:rFonts w:ascii="SassoonCRInfant" w:eastAsia="Calibri" w:hAnsi="SassoonCRInfant"/>
                <w:sz w:val="22"/>
                <w:szCs w:val="24"/>
                <w:lang w:eastAsia="en-US"/>
              </w:rPr>
            </w:pPr>
          </w:p>
        </w:tc>
      </w:tr>
    </w:tbl>
    <w:p w14:paraId="62860B06" w14:textId="77777777" w:rsidR="00351043" w:rsidRDefault="00351043" w:rsidP="00351043"/>
    <w:p w14:paraId="4B61DD84" w14:textId="77777777" w:rsidR="00351043" w:rsidRDefault="00351043" w:rsidP="00351043"/>
    <w:p w14:paraId="047BDFDB" w14:textId="77777777" w:rsidR="00351043" w:rsidRDefault="00351043" w:rsidP="00351043"/>
    <w:p w14:paraId="1F47924D" w14:textId="77777777" w:rsidR="00351043" w:rsidRDefault="00351043" w:rsidP="00351043">
      <w:r>
        <w:t>Notes:</w:t>
      </w:r>
    </w:p>
    <w:p w14:paraId="17C4613A" w14:textId="77777777" w:rsidR="00351043" w:rsidRDefault="00351043" w:rsidP="00351043"/>
    <w:p w14:paraId="63D2ABF6" w14:textId="77777777" w:rsidR="00351043" w:rsidRDefault="00351043" w:rsidP="00351043"/>
    <w:p w14:paraId="241BD78F" w14:textId="77777777" w:rsidR="00351043" w:rsidRDefault="00351043" w:rsidP="00351043"/>
    <w:p w14:paraId="517AB18A" w14:textId="4E5D7E96" w:rsidR="003E3889" w:rsidRDefault="003E3889" w:rsidP="00A06F88">
      <w:pPr>
        <w:rPr>
          <w:rFonts w:ascii="Arial" w:hAnsi="Arial" w:cs="Arial"/>
          <w:szCs w:val="24"/>
        </w:rPr>
      </w:pPr>
    </w:p>
    <w:sectPr w:rsidR="003E3889" w:rsidSect="00431BE8">
      <w:footerReference w:type="default" r:id="rId19"/>
      <w:pgSz w:w="12240" w:h="15840"/>
      <w:pgMar w:top="720" w:right="720" w:bottom="720" w:left="720" w:header="56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0DD4C" w14:textId="77777777" w:rsidR="004B4195" w:rsidRDefault="004B4195" w:rsidP="000116C2">
      <w:r>
        <w:separator/>
      </w:r>
    </w:p>
  </w:endnote>
  <w:endnote w:type="continuationSeparator" w:id="0">
    <w:p w14:paraId="4508C3BA" w14:textId="77777777" w:rsidR="004B4195" w:rsidRDefault="004B4195" w:rsidP="000116C2">
      <w:r>
        <w:continuationSeparator/>
      </w:r>
    </w:p>
  </w:endnote>
  <w:endnote w:type="continuationNotice" w:id="1">
    <w:p w14:paraId="2C6CA6DF" w14:textId="77777777" w:rsidR="004B4195" w:rsidRDefault="004B41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CRInfantMedium">
    <w:altName w:val="Calibri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altName w:val="Corbel"/>
    <w:charset w:val="00"/>
    <w:family w:val="auto"/>
    <w:pitch w:val="variable"/>
    <w:sig w:usb0="00000001" w:usb1="50002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D7641" w14:textId="77777777" w:rsidR="00D13048" w:rsidRPr="00D13048" w:rsidRDefault="00D13048" w:rsidP="00D13048">
    <w:pPr>
      <w:pStyle w:val="Footer"/>
      <w:jc w:val="center"/>
      <w:rPr>
        <w:rFonts w:ascii="Arial" w:hAnsi="Arial" w:cs="Arial"/>
        <w:i/>
        <w:sz w:val="32"/>
        <w:szCs w:val="32"/>
      </w:rPr>
    </w:pPr>
    <w:r w:rsidRPr="00D13048">
      <w:rPr>
        <w:rFonts w:ascii="Arial" w:hAnsi="Arial" w:cs="Arial"/>
        <w:i/>
        <w:sz w:val="32"/>
        <w:szCs w:val="32"/>
      </w:rPr>
      <w:t>Creative, Caring, Daring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C1B00" w14:textId="77777777" w:rsidR="004B4195" w:rsidRDefault="004B4195" w:rsidP="000116C2">
      <w:r>
        <w:separator/>
      </w:r>
    </w:p>
  </w:footnote>
  <w:footnote w:type="continuationSeparator" w:id="0">
    <w:p w14:paraId="5F1DFCF8" w14:textId="77777777" w:rsidR="004B4195" w:rsidRDefault="004B4195" w:rsidP="000116C2">
      <w:r>
        <w:continuationSeparator/>
      </w:r>
    </w:p>
  </w:footnote>
  <w:footnote w:type="continuationNotice" w:id="1">
    <w:p w14:paraId="4360DC13" w14:textId="77777777" w:rsidR="004B4195" w:rsidRDefault="004B419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1455A"/>
    <w:multiLevelType w:val="hybridMultilevel"/>
    <w:tmpl w:val="91E69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B5F12"/>
    <w:multiLevelType w:val="hybridMultilevel"/>
    <w:tmpl w:val="DA84B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F01F89"/>
    <w:multiLevelType w:val="hybridMultilevel"/>
    <w:tmpl w:val="ECB45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C0655"/>
    <w:multiLevelType w:val="hybridMultilevel"/>
    <w:tmpl w:val="337EE5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04B94"/>
    <w:multiLevelType w:val="hybridMultilevel"/>
    <w:tmpl w:val="4058E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3925953">
    <w:abstractNumId w:val="1"/>
  </w:num>
  <w:num w:numId="2" w16cid:durableId="189882927">
    <w:abstractNumId w:val="2"/>
  </w:num>
  <w:num w:numId="3" w16cid:durableId="1004089860">
    <w:abstractNumId w:val="4"/>
  </w:num>
  <w:num w:numId="4" w16cid:durableId="806514773">
    <w:abstractNumId w:val="3"/>
  </w:num>
  <w:num w:numId="5" w16cid:durableId="804353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295"/>
    <w:rsid w:val="00000349"/>
    <w:rsid w:val="00002C1E"/>
    <w:rsid w:val="00002D91"/>
    <w:rsid w:val="000116C2"/>
    <w:rsid w:val="00022B4A"/>
    <w:rsid w:val="00022C79"/>
    <w:rsid w:val="0004069C"/>
    <w:rsid w:val="00044A1C"/>
    <w:rsid w:val="00051345"/>
    <w:rsid w:val="00052275"/>
    <w:rsid w:val="0005297A"/>
    <w:rsid w:val="00054D85"/>
    <w:rsid w:val="0006305C"/>
    <w:rsid w:val="000847FA"/>
    <w:rsid w:val="00085247"/>
    <w:rsid w:val="0009029E"/>
    <w:rsid w:val="0009781B"/>
    <w:rsid w:val="000A029B"/>
    <w:rsid w:val="000A5DBE"/>
    <w:rsid w:val="000B35B0"/>
    <w:rsid w:val="000B7998"/>
    <w:rsid w:val="000B7D81"/>
    <w:rsid w:val="000D323A"/>
    <w:rsid w:val="000E5D2E"/>
    <w:rsid w:val="000F254E"/>
    <w:rsid w:val="001223A9"/>
    <w:rsid w:val="00122CAA"/>
    <w:rsid w:val="001347BF"/>
    <w:rsid w:val="0014287E"/>
    <w:rsid w:val="0016033D"/>
    <w:rsid w:val="0016363C"/>
    <w:rsid w:val="0016673C"/>
    <w:rsid w:val="00170C5A"/>
    <w:rsid w:val="001729C3"/>
    <w:rsid w:val="001847AF"/>
    <w:rsid w:val="001B3C77"/>
    <w:rsid w:val="001C7D9D"/>
    <w:rsid w:val="001F2E6D"/>
    <w:rsid w:val="001F30EF"/>
    <w:rsid w:val="001F5DCC"/>
    <w:rsid w:val="001F60F1"/>
    <w:rsid w:val="00214058"/>
    <w:rsid w:val="00235494"/>
    <w:rsid w:val="00237584"/>
    <w:rsid w:val="00241D88"/>
    <w:rsid w:val="00253305"/>
    <w:rsid w:val="00260652"/>
    <w:rsid w:val="0026740C"/>
    <w:rsid w:val="00276A1A"/>
    <w:rsid w:val="00285FE2"/>
    <w:rsid w:val="002941AF"/>
    <w:rsid w:val="00295215"/>
    <w:rsid w:val="002B1BCB"/>
    <w:rsid w:val="002E11E3"/>
    <w:rsid w:val="002E47ED"/>
    <w:rsid w:val="002E5FA5"/>
    <w:rsid w:val="002E6229"/>
    <w:rsid w:val="003131B3"/>
    <w:rsid w:val="00326825"/>
    <w:rsid w:val="003301AA"/>
    <w:rsid w:val="00335911"/>
    <w:rsid w:val="00335EED"/>
    <w:rsid w:val="00336F15"/>
    <w:rsid w:val="00344B33"/>
    <w:rsid w:val="00351043"/>
    <w:rsid w:val="00352DC3"/>
    <w:rsid w:val="00354E2F"/>
    <w:rsid w:val="00372D30"/>
    <w:rsid w:val="00374BC0"/>
    <w:rsid w:val="00384128"/>
    <w:rsid w:val="00385E33"/>
    <w:rsid w:val="00391912"/>
    <w:rsid w:val="00393FC8"/>
    <w:rsid w:val="003B3E3C"/>
    <w:rsid w:val="003B72E5"/>
    <w:rsid w:val="003C7B00"/>
    <w:rsid w:val="003D3109"/>
    <w:rsid w:val="003D4A57"/>
    <w:rsid w:val="003D64F3"/>
    <w:rsid w:val="003E3889"/>
    <w:rsid w:val="003E496E"/>
    <w:rsid w:val="003F7BA0"/>
    <w:rsid w:val="00414D14"/>
    <w:rsid w:val="00415F63"/>
    <w:rsid w:val="00431BE8"/>
    <w:rsid w:val="00436F86"/>
    <w:rsid w:val="004376CB"/>
    <w:rsid w:val="00451025"/>
    <w:rsid w:val="004568A3"/>
    <w:rsid w:val="00465D91"/>
    <w:rsid w:val="00473897"/>
    <w:rsid w:val="004B4195"/>
    <w:rsid w:val="004B7AEC"/>
    <w:rsid w:val="004C599C"/>
    <w:rsid w:val="004C6CFA"/>
    <w:rsid w:val="004C7151"/>
    <w:rsid w:val="004D4196"/>
    <w:rsid w:val="004E105F"/>
    <w:rsid w:val="004E21F3"/>
    <w:rsid w:val="005203E5"/>
    <w:rsid w:val="00527E8D"/>
    <w:rsid w:val="0053363A"/>
    <w:rsid w:val="005367A9"/>
    <w:rsid w:val="005479C2"/>
    <w:rsid w:val="005534A4"/>
    <w:rsid w:val="0057008E"/>
    <w:rsid w:val="0057382C"/>
    <w:rsid w:val="0059162E"/>
    <w:rsid w:val="005A3649"/>
    <w:rsid w:val="005A3D0D"/>
    <w:rsid w:val="005B2C28"/>
    <w:rsid w:val="005C7F1B"/>
    <w:rsid w:val="005F621F"/>
    <w:rsid w:val="00600AA7"/>
    <w:rsid w:val="006017A2"/>
    <w:rsid w:val="00605716"/>
    <w:rsid w:val="006178F3"/>
    <w:rsid w:val="006373CB"/>
    <w:rsid w:val="00647BCD"/>
    <w:rsid w:val="00647C5C"/>
    <w:rsid w:val="0066094C"/>
    <w:rsid w:val="00661E7E"/>
    <w:rsid w:val="00664376"/>
    <w:rsid w:val="00665693"/>
    <w:rsid w:val="006677AE"/>
    <w:rsid w:val="0069023C"/>
    <w:rsid w:val="006A1B1B"/>
    <w:rsid w:val="006A2ECE"/>
    <w:rsid w:val="006B0D8E"/>
    <w:rsid w:val="006B1201"/>
    <w:rsid w:val="006C44E7"/>
    <w:rsid w:val="006D72A1"/>
    <w:rsid w:val="006E3D25"/>
    <w:rsid w:val="006F522A"/>
    <w:rsid w:val="00703295"/>
    <w:rsid w:val="00717772"/>
    <w:rsid w:val="00720EBC"/>
    <w:rsid w:val="00722823"/>
    <w:rsid w:val="00740AC4"/>
    <w:rsid w:val="00746667"/>
    <w:rsid w:val="00747CD0"/>
    <w:rsid w:val="00761C85"/>
    <w:rsid w:val="007629A2"/>
    <w:rsid w:val="00764F01"/>
    <w:rsid w:val="007673D4"/>
    <w:rsid w:val="00780A4C"/>
    <w:rsid w:val="00782B9B"/>
    <w:rsid w:val="00783006"/>
    <w:rsid w:val="00784250"/>
    <w:rsid w:val="00790F69"/>
    <w:rsid w:val="007A201D"/>
    <w:rsid w:val="007A2DD6"/>
    <w:rsid w:val="007A459B"/>
    <w:rsid w:val="007A4DCF"/>
    <w:rsid w:val="007C0D35"/>
    <w:rsid w:val="007C24FC"/>
    <w:rsid w:val="007C27C0"/>
    <w:rsid w:val="007D0943"/>
    <w:rsid w:val="007D3D0B"/>
    <w:rsid w:val="007E4E2D"/>
    <w:rsid w:val="007F4AF2"/>
    <w:rsid w:val="00801291"/>
    <w:rsid w:val="008157B5"/>
    <w:rsid w:val="008210FB"/>
    <w:rsid w:val="00825352"/>
    <w:rsid w:val="00835638"/>
    <w:rsid w:val="008417B4"/>
    <w:rsid w:val="00841DE6"/>
    <w:rsid w:val="00855E68"/>
    <w:rsid w:val="008613AA"/>
    <w:rsid w:val="00862752"/>
    <w:rsid w:val="008634F8"/>
    <w:rsid w:val="00863A44"/>
    <w:rsid w:val="00874508"/>
    <w:rsid w:val="00876B39"/>
    <w:rsid w:val="00883057"/>
    <w:rsid w:val="0089114F"/>
    <w:rsid w:val="0089458B"/>
    <w:rsid w:val="008A768B"/>
    <w:rsid w:val="008C141E"/>
    <w:rsid w:val="008D612E"/>
    <w:rsid w:val="008D7F8B"/>
    <w:rsid w:val="009006A4"/>
    <w:rsid w:val="0090549D"/>
    <w:rsid w:val="00937531"/>
    <w:rsid w:val="0094161D"/>
    <w:rsid w:val="0095762D"/>
    <w:rsid w:val="00965159"/>
    <w:rsid w:val="00970D72"/>
    <w:rsid w:val="00986584"/>
    <w:rsid w:val="0098663C"/>
    <w:rsid w:val="00994CF7"/>
    <w:rsid w:val="009A61BA"/>
    <w:rsid w:val="009B3031"/>
    <w:rsid w:val="009B349D"/>
    <w:rsid w:val="009B41FD"/>
    <w:rsid w:val="009C1E92"/>
    <w:rsid w:val="009D12A5"/>
    <w:rsid w:val="009F1527"/>
    <w:rsid w:val="009F3ABF"/>
    <w:rsid w:val="00A06F88"/>
    <w:rsid w:val="00A1545B"/>
    <w:rsid w:val="00A24E84"/>
    <w:rsid w:val="00A257FC"/>
    <w:rsid w:val="00A3701E"/>
    <w:rsid w:val="00A40B98"/>
    <w:rsid w:val="00A57963"/>
    <w:rsid w:val="00A7122E"/>
    <w:rsid w:val="00A74F1B"/>
    <w:rsid w:val="00A766DF"/>
    <w:rsid w:val="00A77AFE"/>
    <w:rsid w:val="00A83214"/>
    <w:rsid w:val="00A8495E"/>
    <w:rsid w:val="00A91D29"/>
    <w:rsid w:val="00A96DBE"/>
    <w:rsid w:val="00A97295"/>
    <w:rsid w:val="00A9784F"/>
    <w:rsid w:val="00AA168F"/>
    <w:rsid w:val="00AB29E1"/>
    <w:rsid w:val="00AF3DEA"/>
    <w:rsid w:val="00B0305D"/>
    <w:rsid w:val="00B2282F"/>
    <w:rsid w:val="00B329A1"/>
    <w:rsid w:val="00B450CD"/>
    <w:rsid w:val="00B50A72"/>
    <w:rsid w:val="00B52A0E"/>
    <w:rsid w:val="00B54710"/>
    <w:rsid w:val="00B8322D"/>
    <w:rsid w:val="00B83B75"/>
    <w:rsid w:val="00B925DA"/>
    <w:rsid w:val="00BA0C18"/>
    <w:rsid w:val="00BA1500"/>
    <w:rsid w:val="00BA76FB"/>
    <w:rsid w:val="00BA7C62"/>
    <w:rsid w:val="00BB0C01"/>
    <w:rsid w:val="00BC3FAA"/>
    <w:rsid w:val="00BE0185"/>
    <w:rsid w:val="00BF3C8A"/>
    <w:rsid w:val="00C05014"/>
    <w:rsid w:val="00C14CA5"/>
    <w:rsid w:val="00C23CB9"/>
    <w:rsid w:val="00C335FA"/>
    <w:rsid w:val="00C364B6"/>
    <w:rsid w:val="00C400D3"/>
    <w:rsid w:val="00C4148B"/>
    <w:rsid w:val="00C50436"/>
    <w:rsid w:val="00C63284"/>
    <w:rsid w:val="00C70619"/>
    <w:rsid w:val="00C92A0A"/>
    <w:rsid w:val="00C92D9C"/>
    <w:rsid w:val="00CB6BA6"/>
    <w:rsid w:val="00CE3F1A"/>
    <w:rsid w:val="00D13048"/>
    <w:rsid w:val="00D15C33"/>
    <w:rsid w:val="00D20370"/>
    <w:rsid w:val="00D2240D"/>
    <w:rsid w:val="00D26963"/>
    <w:rsid w:val="00D321C4"/>
    <w:rsid w:val="00D619B5"/>
    <w:rsid w:val="00D76323"/>
    <w:rsid w:val="00D820A3"/>
    <w:rsid w:val="00D839B8"/>
    <w:rsid w:val="00DA0CD5"/>
    <w:rsid w:val="00DA1AAB"/>
    <w:rsid w:val="00DA2724"/>
    <w:rsid w:val="00DC1634"/>
    <w:rsid w:val="00DD6F0F"/>
    <w:rsid w:val="00DF3E0E"/>
    <w:rsid w:val="00DF6DE7"/>
    <w:rsid w:val="00E10CAC"/>
    <w:rsid w:val="00E15353"/>
    <w:rsid w:val="00E173E0"/>
    <w:rsid w:val="00E52F1D"/>
    <w:rsid w:val="00E57A12"/>
    <w:rsid w:val="00E60794"/>
    <w:rsid w:val="00E62364"/>
    <w:rsid w:val="00E74F9D"/>
    <w:rsid w:val="00E86307"/>
    <w:rsid w:val="00E92C7F"/>
    <w:rsid w:val="00EA41D4"/>
    <w:rsid w:val="00EA7DE7"/>
    <w:rsid w:val="00EB0D2E"/>
    <w:rsid w:val="00EB21A7"/>
    <w:rsid w:val="00EB5153"/>
    <w:rsid w:val="00EB76F9"/>
    <w:rsid w:val="00ED0DC9"/>
    <w:rsid w:val="00ED2926"/>
    <w:rsid w:val="00ED2D64"/>
    <w:rsid w:val="00ED7A9A"/>
    <w:rsid w:val="00EE5494"/>
    <w:rsid w:val="00EF18DB"/>
    <w:rsid w:val="00EF28F7"/>
    <w:rsid w:val="00EF3E1E"/>
    <w:rsid w:val="00EF7056"/>
    <w:rsid w:val="00F010A8"/>
    <w:rsid w:val="00F020EB"/>
    <w:rsid w:val="00F1225F"/>
    <w:rsid w:val="00F21590"/>
    <w:rsid w:val="00F215EA"/>
    <w:rsid w:val="00F363C0"/>
    <w:rsid w:val="00F41DA9"/>
    <w:rsid w:val="00F469DC"/>
    <w:rsid w:val="00F71659"/>
    <w:rsid w:val="00F81C80"/>
    <w:rsid w:val="00F832FC"/>
    <w:rsid w:val="00F9075C"/>
    <w:rsid w:val="00F9553D"/>
    <w:rsid w:val="00F971F8"/>
    <w:rsid w:val="00FA0D77"/>
    <w:rsid w:val="00FA6065"/>
    <w:rsid w:val="00FA6EDD"/>
    <w:rsid w:val="00FB34E4"/>
    <w:rsid w:val="00FC29CA"/>
    <w:rsid w:val="00FD46EA"/>
    <w:rsid w:val="00FE1401"/>
    <w:rsid w:val="00FE3972"/>
    <w:rsid w:val="00FE61A8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hapeDefaults>
    <o:shapedefaults v:ext="edit" spidmax="2050"/>
    <o:shapelayout v:ext="edit">
      <o:idmap v:ext="edit" data="2"/>
    </o:shapelayout>
  </w:shapeDefaults>
  <w:decimalSymbol w:val="."/>
  <w:listSeparator w:val=","/>
  <w14:docId w14:val="1C5D7625"/>
  <w15:docId w15:val="{18A0042E-D833-4041-A894-6C850D82F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jc w:val="center"/>
    </w:pPr>
    <w:rPr>
      <w:b/>
      <w:sz w:val="32"/>
    </w:rPr>
  </w:style>
  <w:style w:type="paragraph" w:styleId="BalloonText">
    <w:name w:val="Balloon Text"/>
    <w:basedOn w:val="Normal"/>
    <w:semiHidden/>
    <w:rsid w:val="000B3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116C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116C2"/>
    <w:rPr>
      <w:sz w:val="24"/>
    </w:rPr>
  </w:style>
  <w:style w:type="paragraph" w:styleId="Footer">
    <w:name w:val="footer"/>
    <w:basedOn w:val="Normal"/>
    <w:link w:val="FooterChar"/>
    <w:rsid w:val="000116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0116C2"/>
    <w:rPr>
      <w:sz w:val="24"/>
    </w:rPr>
  </w:style>
  <w:style w:type="table" w:styleId="TableGrid">
    <w:name w:val="Table Grid"/>
    <w:basedOn w:val="TableNormal"/>
    <w:uiPriority w:val="59"/>
    <w:rsid w:val="002B1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E0185"/>
    <w:pPr>
      <w:spacing w:before="100" w:beforeAutospacing="1" w:after="100" w:afterAutospacing="1"/>
    </w:pPr>
    <w:rPr>
      <w:szCs w:val="24"/>
    </w:rPr>
  </w:style>
  <w:style w:type="character" w:styleId="Strong">
    <w:name w:val="Strong"/>
    <w:basedOn w:val="DefaultParagraphFont"/>
    <w:uiPriority w:val="22"/>
    <w:qFormat/>
    <w:rsid w:val="00BE0185"/>
    <w:rPr>
      <w:b/>
      <w:bCs/>
    </w:rPr>
  </w:style>
  <w:style w:type="paragraph" w:customStyle="1" w:styleId="paragraph">
    <w:name w:val="paragraph"/>
    <w:basedOn w:val="Normal"/>
    <w:rsid w:val="000E5D2E"/>
    <w:pPr>
      <w:spacing w:before="100" w:beforeAutospacing="1" w:after="100" w:afterAutospacing="1"/>
    </w:pPr>
    <w:rPr>
      <w:szCs w:val="24"/>
    </w:rPr>
  </w:style>
  <w:style w:type="character" w:customStyle="1" w:styleId="normaltextrun">
    <w:name w:val="normaltextrun"/>
    <w:basedOn w:val="DefaultParagraphFont"/>
    <w:rsid w:val="000E5D2E"/>
  </w:style>
  <w:style w:type="character" w:customStyle="1" w:styleId="eop">
    <w:name w:val="eop"/>
    <w:basedOn w:val="DefaultParagraphFont"/>
    <w:rsid w:val="000E5D2E"/>
  </w:style>
  <w:style w:type="character" w:customStyle="1" w:styleId="scxw158377705">
    <w:name w:val="scxw158377705"/>
    <w:basedOn w:val="DefaultParagraphFont"/>
    <w:rsid w:val="000E5D2E"/>
  </w:style>
  <w:style w:type="character" w:styleId="UnresolvedMention">
    <w:name w:val="Unresolved Mention"/>
    <w:basedOn w:val="DefaultParagraphFont"/>
    <w:uiPriority w:val="99"/>
    <w:semiHidden/>
    <w:unhideWhenUsed/>
    <w:rsid w:val="00FE63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E4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9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greathockhamprimary.org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office@hockham.set.education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greathockhamprimary.org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office@hockham.set.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sWheeler\Desktop\Letterhead%20unsign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222FA177FA34892EF0953B2B28A49" ma:contentTypeVersion="18" ma:contentTypeDescription="Create a new document." ma:contentTypeScope="" ma:versionID="7caa2d23a9ef3a31826a82e9214553a2">
  <xsd:schema xmlns:xsd="http://www.w3.org/2001/XMLSchema" xmlns:xs="http://www.w3.org/2001/XMLSchema" xmlns:p="http://schemas.microsoft.com/office/2006/metadata/properties" xmlns:ns2="eeca0fd4-ecfa-4a36-b21e-c041cc14d76a" xmlns:ns3="d08afbb3-b4b2-4053-9e32-0eadfaef3f8e" targetNamespace="http://schemas.microsoft.com/office/2006/metadata/properties" ma:root="true" ma:fieldsID="221f935bef49f356b5a3a40a79929176" ns2:_="" ns3:_="">
    <xsd:import namespace="eeca0fd4-ecfa-4a36-b21e-c041cc14d76a"/>
    <xsd:import namespace="d08afbb3-b4b2-4053-9e32-0eadfaef3f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a0fd4-ecfa-4a36-b21e-c041cc14d7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1b44b0f-3cc1-4479-a0d9-573b4196a6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8afbb3-b4b2-4053-9e32-0eadfaef3f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31104f6-96ef-46fa-af6a-286999fe057d}" ma:internalName="TaxCatchAll" ma:showField="CatchAllData" ma:web="d08afbb3-b4b2-4053-9e32-0eadfaef3f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8afbb3-b4b2-4053-9e32-0eadfaef3f8e" xsi:nil="true"/>
    <lcf76f155ced4ddcb4097134ff3c332f xmlns="eeca0fd4-ecfa-4a36-b21e-c041cc14d76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17131A-F567-47A6-828E-61DB59C39E1B}"/>
</file>

<file path=customXml/itemProps2.xml><?xml version="1.0" encoding="utf-8"?>
<ds:datastoreItem xmlns:ds="http://schemas.openxmlformats.org/officeDocument/2006/customXml" ds:itemID="{B02095AE-E1AC-45DB-9942-DCB3B454C5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402353-E9EA-4F5A-A6AB-81523AE673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B6E1B9B-9235-4C55-ACDD-1F229CBAAB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unsigned.dotx</Template>
  <TotalTime>1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GREAT HOCKHAM PRIMARY SCHOOL</vt:lpstr>
    </vt:vector>
  </TitlesOfParts>
  <Company>Norfolk County Council</Company>
  <LinksUpToDate>false</LinksUpToDate>
  <CharactersWithSpaces>299</CharactersWithSpaces>
  <SharedDoc>false</SharedDoc>
  <HLinks>
    <vt:vector size="12" baseType="variant">
      <vt:variant>
        <vt:i4>8126582</vt:i4>
      </vt:variant>
      <vt:variant>
        <vt:i4>3</vt:i4>
      </vt:variant>
      <vt:variant>
        <vt:i4>0</vt:i4>
      </vt:variant>
      <vt:variant>
        <vt:i4>5</vt:i4>
      </vt:variant>
      <vt:variant>
        <vt:lpwstr>http://www.hockham.norfolk.sch.uk/</vt:lpwstr>
      </vt:variant>
      <vt:variant>
        <vt:lpwstr/>
      </vt:variant>
      <vt:variant>
        <vt:i4>7209048</vt:i4>
      </vt:variant>
      <vt:variant>
        <vt:i4>0</vt:i4>
      </vt:variant>
      <vt:variant>
        <vt:i4>0</vt:i4>
      </vt:variant>
      <vt:variant>
        <vt:i4>5</vt:i4>
      </vt:variant>
      <vt:variant>
        <vt:lpwstr>mailto:office@hockham.norfolk.sch.uk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GREAT HOCKHAM PRIMARY SCHOOL</dc:title>
  <dc:creator>Head</dc:creator>
  <cp:lastModifiedBy>Mrs S Jones</cp:lastModifiedBy>
  <cp:revision>2</cp:revision>
  <cp:lastPrinted>2018-12-05T08:28:00Z</cp:lastPrinted>
  <dcterms:created xsi:type="dcterms:W3CDTF">2023-07-12T15:19:00Z</dcterms:created>
  <dcterms:modified xsi:type="dcterms:W3CDTF">2023-07-12T15:19:00Z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0x010100044222FA177FA34892EF0953B2B28A49</vt:lpwstr>
  </property>
  <property fmtid="{D5CDD505-2E9C-101B-9397-08002B2CF9AE}" pid="3" name="MediaServiceImageTags">
    <vt:lpwstr/>
  </property>
</Properties>
</file>